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50A" w:rsidRDefault="007759DF" w:rsidP="00B0050A">
      <w:pPr>
        <w:pStyle w:val="PartNumber"/>
        <w:spacing w:after="0"/>
      </w:pPr>
      <w:r>
        <w:t>Part Number:</w:t>
      </w:r>
      <w:r>
        <w:tab/>
        <w:t>PT</w:t>
      </w:r>
      <w:r w:rsidR="00DE076C">
        <w:t>R03</w:t>
      </w:r>
      <w:r>
        <w:t>-</w:t>
      </w:r>
      <w:r w:rsidR="00DE076C">
        <w:t>35161</w:t>
      </w:r>
      <w:r w:rsidR="00BF50F8">
        <w:t xml:space="preserve"> (X</w:t>
      </w:r>
      <w:r w:rsidR="00B8225F">
        <w:t>L)</w:t>
      </w:r>
    </w:p>
    <w:p w:rsidR="00C800E7" w:rsidRDefault="00B0050A" w:rsidP="00B0050A">
      <w:pPr>
        <w:pStyle w:val="PartNumber"/>
        <w:spacing w:after="0"/>
      </w:pPr>
      <w:r>
        <w:tab/>
      </w:r>
      <w:r w:rsidR="00BF50F8">
        <w:t>PTR03-</w:t>
      </w:r>
      <w:r w:rsidR="00DE076C">
        <w:t>35162</w:t>
      </w:r>
      <w:r w:rsidR="00400258">
        <w:t xml:space="preserve"> </w:t>
      </w:r>
      <w:r w:rsidR="00BF50F8">
        <w:t>(S</w:t>
      </w:r>
      <w:r w:rsidR="00B8225F">
        <w:t>L)</w:t>
      </w:r>
    </w:p>
    <w:p w:rsidR="007759DF" w:rsidRDefault="007759DF">
      <w:pPr>
        <w:rPr>
          <w:bCs/>
        </w:rPr>
        <w:sectPr w:rsidR="007759DF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  <w:r>
        <w:br w:type="column"/>
      </w:r>
    </w:p>
    <w:p w:rsidR="007759DF" w:rsidRDefault="007759DF">
      <w:pPr>
        <w:pStyle w:val="PrepTitle"/>
      </w:pPr>
      <w:r>
        <w:t>Kit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7759DF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7759DF">
        <w:tc>
          <w:tcPr>
            <w:tcW w:w="792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Muffler Assembly</w:t>
            </w: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</w:tbl>
    <w:p w:rsidR="007759DF" w:rsidRDefault="007759DF">
      <w:pPr>
        <w:pStyle w:val="PrepTitle"/>
      </w:pPr>
      <w:r>
        <w:t>Hardware Bag Contents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7759DF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7759DF">
        <w:tc>
          <w:tcPr>
            <w:tcW w:w="792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7759DF" w:rsidRDefault="007759DF" w:rsidP="00124969">
            <w:pPr>
              <w:pStyle w:val="PrepText"/>
              <w:rPr>
                <w:bCs/>
              </w:rPr>
            </w:pPr>
            <w:r>
              <w:rPr>
                <w:bCs/>
              </w:rPr>
              <w:t xml:space="preserve">Installation </w:t>
            </w:r>
            <w:r w:rsidR="00124969">
              <w:rPr>
                <w:bCs/>
              </w:rPr>
              <w:t>I</w:t>
            </w:r>
            <w:r>
              <w:rPr>
                <w:bCs/>
              </w:rPr>
              <w:t>nstructions</w:t>
            </w: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</w:tbl>
    <w:p w:rsidR="007759DF" w:rsidRDefault="007759DF">
      <w:pPr>
        <w:pStyle w:val="PrepTitle"/>
      </w:pPr>
      <w:r>
        <w:t>Additional Items Required For Installation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7759DF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7759DF">
        <w:tc>
          <w:tcPr>
            <w:tcW w:w="792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</w:tbl>
    <w:p w:rsidR="007759DF" w:rsidRDefault="007759DF">
      <w:pPr>
        <w:pStyle w:val="PrepTitle"/>
      </w:pPr>
      <w:r>
        <w:t>Conflicts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BF50F8" w:rsidTr="0019225C">
        <w:tc>
          <w:tcPr>
            <w:tcW w:w="4968" w:type="dxa"/>
          </w:tcPr>
          <w:p w:rsidR="00BF50F8" w:rsidRDefault="00BF50F8" w:rsidP="0019225C">
            <w:pPr>
              <w:pStyle w:val="PrepText"/>
            </w:pPr>
            <w:r>
              <w:t>None</w:t>
            </w:r>
          </w:p>
        </w:tc>
      </w:tr>
    </w:tbl>
    <w:p w:rsidR="007759DF" w:rsidRDefault="00224B62">
      <w:pPr>
        <w:pStyle w:val="PrepTitle"/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134ECD91" wp14:editId="5130DE76">
            <wp:simplePos x="0" y="0"/>
            <wp:positionH relativeFrom="column">
              <wp:posOffset>3845209</wp:posOffset>
            </wp:positionH>
            <wp:positionV relativeFrom="paragraph">
              <wp:posOffset>527707</wp:posOffset>
            </wp:positionV>
            <wp:extent cx="2191407" cy="3758687"/>
            <wp:effectExtent l="19050" t="19050" r="18415" b="13335"/>
            <wp:wrapNone/>
            <wp:docPr id="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231" cy="3760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9DF">
        <w:t>Recommended Tools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2484"/>
        <w:gridCol w:w="2484"/>
      </w:tblGrid>
      <w:tr w:rsidR="007759DF">
        <w:tc>
          <w:tcPr>
            <w:tcW w:w="2484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ToolsRedTitle"/>
            </w:pPr>
            <w:r>
              <w:t>Personal &amp; Vehicle Protection</w:t>
            </w:r>
          </w:p>
        </w:tc>
        <w:tc>
          <w:tcPr>
            <w:tcW w:w="2484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ToolsRedTitle"/>
            </w:pPr>
            <w:r>
              <w:t>Notes</w:t>
            </w:r>
          </w:p>
        </w:tc>
      </w:tr>
      <w:tr w:rsidR="007759DF">
        <w:tc>
          <w:tcPr>
            <w:tcW w:w="2484" w:type="dxa"/>
            <w:tcBorders>
              <w:top w:val="single" w:sz="6" w:space="0" w:color="auto"/>
            </w:tcBorders>
          </w:tcPr>
          <w:p w:rsidR="007759DF" w:rsidRDefault="007759DF">
            <w:pPr>
              <w:pStyle w:val="ToolsRedtext"/>
            </w:pPr>
            <w:r>
              <w:t>None</w:t>
            </w:r>
          </w:p>
        </w:tc>
        <w:tc>
          <w:tcPr>
            <w:tcW w:w="2484" w:type="dxa"/>
            <w:tcBorders>
              <w:top w:val="single" w:sz="6" w:space="0" w:color="auto"/>
            </w:tcBorders>
          </w:tcPr>
          <w:p w:rsidR="007759DF" w:rsidRDefault="007759DF">
            <w:pPr>
              <w:pStyle w:val="ToolsRedtext"/>
            </w:pP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sRedtext"/>
            </w:pPr>
          </w:p>
        </w:tc>
        <w:tc>
          <w:tcPr>
            <w:tcW w:w="2484" w:type="dxa"/>
          </w:tcPr>
          <w:p w:rsidR="007759DF" w:rsidRDefault="007759DF">
            <w:pPr>
              <w:pStyle w:val="ToolsRedtext"/>
            </w:pP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sBlackTitle"/>
            </w:pPr>
            <w:r>
              <w:t>Special Tools</w:t>
            </w:r>
          </w:p>
        </w:tc>
        <w:tc>
          <w:tcPr>
            <w:tcW w:w="2484" w:type="dxa"/>
          </w:tcPr>
          <w:p w:rsidR="007759DF" w:rsidRDefault="007759DF">
            <w:pPr>
              <w:pStyle w:val="ToolsBlackTitle"/>
            </w:pPr>
            <w:r>
              <w:t>Notes</w:t>
            </w:r>
          </w:p>
        </w:tc>
      </w:tr>
      <w:tr w:rsidR="007759DF">
        <w:tc>
          <w:tcPr>
            <w:tcW w:w="2484" w:type="dxa"/>
          </w:tcPr>
          <w:p w:rsidR="007759DF" w:rsidRDefault="007759DF" w:rsidP="00E10A7F">
            <w:pPr>
              <w:pStyle w:val="ToolBlueText"/>
              <w:rPr>
                <w:color w:val="auto"/>
              </w:rPr>
            </w:pPr>
            <w:r>
              <w:rPr>
                <w:color w:val="auto"/>
              </w:rPr>
              <w:t>Exhaust Hanger Tool</w:t>
            </w:r>
          </w:p>
        </w:tc>
        <w:tc>
          <w:tcPr>
            <w:tcW w:w="2484" w:type="dxa"/>
          </w:tcPr>
          <w:p w:rsidR="007759DF" w:rsidRDefault="007759DF">
            <w:pPr>
              <w:pStyle w:val="ToolBlueText"/>
              <w:rPr>
                <w:color w:val="auto"/>
              </w:rPr>
            </w:pPr>
            <w:r>
              <w:rPr>
                <w:color w:val="auto"/>
              </w:rPr>
              <w:t xml:space="preserve">e.g. Snap On P/N YA3202 </w:t>
            </w: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BlackText"/>
            </w:pPr>
          </w:p>
        </w:tc>
        <w:tc>
          <w:tcPr>
            <w:tcW w:w="2484" w:type="dxa"/>
          </w:tcPr>
          <w:p w:rsidR="007759DF" w:rsidRDefault="007759DF">
            <w:pPr>
              <w:pStyle w:val="ToolBlackText"/>
            </w:pP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sBlueTitle"/>
            </w:pPr>
            <w:r>
              <w:t>Installation Tools</w:t>
            </w:r>
          </w:p>
        </w:tc>
        <w:tc>
          <w:tcPr>
            <w:tcW w:w="2484" w:type="dxa"/>
          </w:tcPr>
          <w:p w:rsidR="007759DF" w:rsidRDefault="007759DF">
            <w:pPr>
              <w:pStyle w:val="ToolsBlueTitle"/>
            </w:pPr>
            <w:r>
              <w:t>Notes</w:t>
            </w: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BlueText"/>
            </w:pPr>
            <w:r>
              <w:t>Socket</w:t>
            </w:r>
          </w:p>
        </w:tc>
        <w:tc>
          <w:tcPr>
            <w:tcW w:w="2484" w:type="dxa"/>
          </w:tcPr>
          <w:p w:rsidR="007759DF" w:rsidRDefault="007759DF">
            <w:pPr>
              <w:pStyle w:val="ToolBlueText"/>
            </w:pPr>
            <w:r>
              <w:t>14 mm</w:t>
            </w:r>
          </w:p>
        </w:tc>
      </w:tr>
      <w:tr w:rsidR="007759DF">
        <w:tc>
          <w:tcPr>
            <w:tcW w:w="2484" w:type="dxa"/>
          </w:tcPr>
          <w:p w:rsidR="007759DF" w:rsidRDefault="009E0F58">
            <w:pPr>
              <w:pStyle w:val="ToolBlue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1" layoutInCell="1" allowOverlap="1" wp14:anchorId="2A5C4712" wp14:editId="311F3F41">
                      <wp:simplePos x="0" y="0"/>
                      <wp:positionH relativeFrom="column">
                        <wp:posOffset>-134620</wp:posOffset>
                      </wp:positionH>
                      <wp:positionV relativeFrom="paragraph">
                        <wp:posOffset>-37465</wp:posOffset>
                      </wp:positionV>
                      <wp:extent cx="0" cy="227965"/>
                      <wp:effectExtent l="38100" t="0" r="57150" b="57785"/>
                      <wp:wrapNone/>
                      <wp:docPr id="50" name="Straight Connector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27965"/>
                              </a:xfrm>
                              <a:prstGeom prst="line">
                                <a:avLst/>
                              </a:prstGeom>
                              <a:ln w="95250" cmpd="dbl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5F9307" id="Straight Connector 50" o:spid="_x0000_s1026" style="position:absolute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0.6pt,-2.95pt" to="-10.6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" strokecolor="black [3213]" strokeweight="7.5pt">
                      <v:stroke linestyle="thinThin" joinstyle="miter"/>
                      <w10:anchorlock/>
                    </v:line>
                  </w:pict>
                </mc:Fallback>
              </mc:AlternateContent>
            </w:r>
            <w:r w:rsidR="007759DF">
              <w:t>Torque Wrench</w:t>
            </w:r>
          </w:p>
        </w:tc>
        <w:tc>
          <w:tcPr>
            <w:tcW w:w="2484" w:type="dxa"/>
          </w:tcPr>
          <w:p w:rsidR="007759DF" w:rsidRDefault="00B6498E">
            <w:pPr>
              <w:pStyle w:val="ToolBlueText"/>
            </w:pPr>
            <w:r>
              <w:t>20-100 ft·lb (25-135 N·m)</w:t>
            </w: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BlueText"/>
            </w:pPr>
          </w:p>
        </w:tc>
        <w:tc>
          <w:tcPr>
            <w:tcW w:w="2484" w:type="dxa"/>
          </w:tcPr>
          <w:p w:rsidR="007759DF" w:rsidRDefault="007759DF">
            <w:pPr>
              <w:pStyle w:val="ToolBlueText"/>
            </w:pP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sGreenTitle"/>
            </w:pPr>
            <w:r>
              <w:t>Special Chemicals</w:t>
            </w:r>
          </w:p>
        </w:tc>
        <w:tc>
          <w:tcPr>
            <w:tcW w:w="2484" w:type="dxa"/>
          </w:tcPr>
          <w:p w:rsidR="007759DF" w:rsidRDefault="007759DF">
            <w:pPr>
              <w:pStyle w:val="ToolsGreenTitle"/>
            </w:pPr>
            <w:r>
              <w:t>Notes</w:t>
            </w: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GreenText"/>
            </w:pPr>
            <w:r>
              <w:t>Lubricant</w:t>
            </w:r>
          </w:p>
        </w:tc>
        <w:tc>
          <w:tcPr>
            <w:tcW w:w="2484" w:type="dxa"/>
          </w:tcPr>
          <w:p w:rsidR="007759DF" w:rsidRDefault="007759DF">
            <w:pPr>
              <w:pStyle w:val="ToolGreenText"/>
            </w:pPr>
            <w:r>
              <w:t>Soap and Water</w:t>
            </w:r>
          </w:p>
        </w:tc>
      </w:tr>
      <w:tr w:rsidR="007759DF">
        <w:tc>
          <w:tcPr>
            <w:tcW w:w="2484" w:type="dxa"/>
          </w:tcPr>
          <w:p w:rsidR="007759DF" w:rsidRDefault="007759DF">
            <w:pPr>
              <w:pStyle w:val="ToolGreenText"/>
            </w:pPr>
          </w:p>
        </w:tc>
        <w:tc>
          <w:tcPr>
            <w:tcW w:w="2484" w:type="dxa"/>
          </w:tcPr>
          <w:p w:rsidR="007759DF" w:rsidRDefault="007759DF">
            <w:pPr>
              <w:pStyle w:val="ToolGreenText"/>
            </w:pPr>
          </w:p>
        </w:tc>
      </w:tr>
    </w:tbl>
    <w:p w:rsidR="007759DF" w:rsidRDefault="007759DF">
      <w:pPr>
        <w:pStyle w:val="PrepTitle"/>
      </w:pPr>
      <w:r>
        <w:t>General Applicability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4968"/>
      </w:tblGrid>
      <w:tr w:rsidR="007759DF">
        <w:tc>
          <w:tcPr>
            <w:tcW w:w="4968" w:type="dxa"/>
          </w:tcPr>
          <w:p w:rsidR="007759DF" w:rsidRDefault="007759DF">
            <w:pPr>
              <w:pStyle w:val="PrepText"/>
            </w:pPr>
            <w:r>
              <w:t>PT</w:t>
            </w:r>
            <w:r w:rsidR="00DE076C">
              <w:t>R03</w:t>
            </w:r>
            <w:r>
              <w:t>-</w:t>
            </w:r>
            <w:r w:rsidR="00DE076C">
              <w:t xml:space="preserve">35161 – </w:t>
            </w:r>
            <w:r w:rsidR="00B0050A">
              <w:t xml:space="preserve">Tacoma 3.5L V6 </w:t>
            </w:r>
            <w:r w:rsidR="009E0F58">
              <w:t xml:space="preserve">C-Cab Long Bed or Double </w:t>
            </w:r>
            <w:bookmarkStart w:id="0" w:name="_GoBack"/>
            <w:bookmarkEnd w:id="0"/>
            <w:r w:rsidR="0097429C">
              <w:t>Cab Short Bed</w:t>
            </w:r>
          </w:p>
          <w:p w:rsidR="007759DF" w:rsidRDefault="007759DF" w:rsidP="002C0055">
            <w:pPr>
              <w:pStyle w:val="PrepText"/>
            </w:pPr>
            <w:r>
              <w:t>PT</w:t>
            </w:r>
            <w:r w:rsidR="00DE076C">
              <w:t>R03</w:t>
            </w:r>
            <w:r>
              <w:t>-</w:t>
            </w:r>
            <w:r w:rsidR="00DE076C">
              <w:t>35162</w:t>
            </w:r>
            <w:r>
              <w:t xml:space="preserve"> – </w:t>
            </w:r>
            <w:r w:rsidR="00B0050A">
              <w:t xml:space="preserve">Tacoma 3.5L V6 </w:t>
            </w:r>
            <w:r w:rsidR="0097429C">
              <w:t>Double Cab Long Bed</w:t>
            </w:r>
          </w:p>
        </w:tc>
      </w:tr>
    </w:tbl>
    <w:p w:rsidR="007759DF" w:rsidRDefault="007759DF">
      <w:pPr>
        <w:pStyle w:val="PrepTitle"/>
      </w:pPr>
      <w:r>
        <w:t>Recommended Sequence of Application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4176"/>
      </w:tblGrid>
      <w:tr w:rsidR="007759DF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4176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</w:pPr>
            <w:r>
              <w:t>Accessory</w:t>
            </w:r>
          </w:p>
        </w:tc>
      </w:tr>
      <w:tr w:rsidR="007759DF">
        <w:tc>
          <w:tcPr>
            <w:tcW w:w="792" w:type="dxa"/>
            <w:tcBorders>
              <w:top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4176" w:type="dxa"/>
            <w:tcBorders>
              <w:top w:val="single" w:sz="6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</w:pPr>
          </w:p>
        </w:tc>
        <w:tc>
          <w:tcPr>
            <w:tcW w:w="4176" w:type="dxa"/>
            <w:tcBorders>
              <w:top w:val="single" w:sz="6" w:space="0" w:color="auto"/>
              <w:bottom w:val="single" w:sz="12" w:space="0" w:color="auto"/>
            </w:tcBorders>
          </w:tcPr>
          <w:p w:rsidR="007759DF" w:rsidRDefault="007759DF">
            <w:pPr>
              <w:pStyle w:val="PrepText"/>
            </w:pPr>
          </w:p>
        </w:tc>
      </w:tr>
    </w:tbl>
    <w:p w:rsidR="007759DF" w:rsidRDefault="007759DF">
      <w:pPr>
        <w:jc w:val="right"/>
        <w:rPr>
          <w:sz w:val="20"/>
        </w:rPr>
      </w:pPr>
      <w:r>
        <w:rPr>
          <w:snapToGrid w:val="0"/>
          <w:sz w:val="20"/>
        </w:rPr>
        <w:t>*</w:t>
      </w:r>
      <w:r w:rsidR="00B0050A">
        <w:rPr>
          <w:sz w:val="20"/>
        </w:rPr>
        <w:t>Mandatory</w:t>
      </w:r>
    </w:p>
    <w:p w:rsidR="007759DF" w:rsidRDefault="007759DF">
      <w:pPr>
        <w:pStyle w:val="PrepTitle"/>
        <w:rPr>
          <w:b w:val="0"/>
          <w:bCs/>
          <w:sz w:val="20"/>
        </w:rPr>
      </w:pPr>
      <w:r>
        <w:br w:type="column"/>
      </w:r>
      <w:r>
        <w:t>Vehicle Service Parts</w:t>
      </w:r>
      <w:r>
        <w:rPr>
          <w:b w:val="0"/>
        </w:rPr>
        <w:t xml:space="preserve"> </w:t>
      </w:r>
      <w:r>
        <w:rPr>
          <w:b w:val="0"/>
          <w:bCs/>
          <w:sz w:val="20"/>
        </w:rPr>
        <w:t>(may be required for reassembly)</w:t>
      </w:r>
    </w:p>
    <w:tbl>
      <w:tblPr>
        <w:tblW w:w="0" w:type="auto"/>
        <w:tblInd w:w="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792"/>
        <w:gridCol w:w="1440"/>
        <w:gridCol w:w="2736"/>
      </w:tblGrid>
      <w:tr w:rsidR="007759DF"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Item #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6" w:space="0" w:color="auto"/>
            </w:tcBorders>
          </w:tcPr>
          <w:p w:rsidR="007759DF" w:rsidRDefault="007759DF">
            <w:pPr>
              <w:pStyle w:val="PrepText"/>
            </w:pPr>
            <w:r>
              <w:t>Quantity Reqd.</w:t>
            </w:r>
          </w:p>
        </w:tc>
        <w:tc>
          <w:tcPr>
            <w:tcW w:w="273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759DF" w:rsidRDefault="007759DF">
            <w:pPr>
              <w:pStyle w:val="PrepText"/>
              <w:rPr>
                <w:bCs/>
              </w:rPr>
            </w:pPr>
            <w:r>
              <w:t>Description</w:t>
            </w:r>
          </w:p>
        </w:tc>
      </w:tr>
      <w:tr w:rsidR="007759DF" w:rsidTr="00184337">
        <w:tc>
          <w:tcPr>
            <w:tcW w:w="792" w:type="dxa"/>
            <w:tcBorders>
              <w:top w:val="single" w:sz="6" w:space="0" w:color="auto"/>
            </w:tcBorders>
            <w:vAlign w:val="center"/>
          </w:tcPr>
          <w:p w:rsidR="007759DF" w:rsidRDefault="007759DF" w:rsidP="00184337">
            <w:pPr>
              <w:pStyle w:val="PrepText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1440" w:type="dxa"/>
            <w:tcBorders>
              <w:top w:val="single" w:sz="6" w:space="0" w:color="auto"/>
            </w:tcBorders>
            <w:vAlign w:val="center"/>
          </w:tcPr>
          <w:p w:rsidR="007759DF" w:rsidRDefault="00184337" w:rsidP="00184337">
            <w:pPr>
              <w:pStyle w:val="PrepText"/>
              <w:jc w:val="center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2736" w:type="dxa"/>
            <w:tcBorders>
              <w:top w:val="single" w:sz="6" w:space="0" w:color="auto"/>
            </w:tcBorders>
          </w:tcPr>
          <w:p w:rsidR="007759DF" w:rsidRDefault="00B8225F" w:rsidP="00B8225F">
            <w:pPr>
              <w:pStyle w:val="PrepText"/>
              <w:rPr>
                <w:bCs/>
              </w:rPr>
            </w:pPr>
            <w:r>
              <w:rPr>
                <w:bCs/>
              </w:rPr>
              <w:t>90080-43033</w:t>
            </w:r>
            <w:r w:rsidR="00184337">
              <w:rPr>
                <w:bCs/>
              </w:rPr>
              <w:t xml:space="preserve">  Exhaust Gasket (Not included in Kit)</w:t>
            </w: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  <w:tr w:rsidR="007759DF">
        <w:tc>
          <w:tcPr>
            <w:tcW w:w="792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1440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  <w:tc>
          <w:tcPr>
            <w:tcW w:w="2736" w:type="dxa"/>
          </w:tcPr>
          <w:p w:rsidR="007759DF" w:rsidRDefault="007759DF">
            <w:pPr>
              <w:pStyle w:val="PrepText"/>
              <w:rPr>
                <w:bCs/>
              </w:rPr>
            </w:pPr>
          </w:p>
        </w:tc>
      </w:tr>
    </w:tbl>
    <w:p w:rsidR="007759DF" w:rsidRDefault="007759DF">
      <w:pPr>
        <w:pStyle w:val="PrepTitle"/>
      </w:pPr>
      <w:r>
        <w:t>Legend</w:t>
      </w:r>
    </w:p>
    <w:p w:rsidR="007759DF" w:rsidRDefault="00224B62"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D7574BC" wp14:editId="6E0BF8AE">
                <wp:simplePos x="0" y="0"/>
                <wp:positionH relativeFrom="column">
                  <wp:posOffset>0</wp:posOffset>
                </wp:positionH>
                <wp:positionV relativeFrom="paragraph">
                  <wp:posOffset>37728</wp:posOffset>
                </wp:positionV>
                <wp:extent cx="3169920" cy="2568575"/>
                <wp:effectExtent l="0" t="0" r="11430" b="3175"/>
                <wp:wrapNone/>
                <wp:docPr id="3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9920" cy="2568575"/>
                          <a:chOff x="6236" y="3865"/>
                          <a:chExt cx="4992" cy="4045"/>
                        </a:xfrm>
                      </wpg:grpSpPr>
                      <pic:pic xmlns:pic="http://schemas.openxmlformats.org/drawingml/2006/picture">
                        <pic:nvPicPr>
                          <pic:cNvPr id="4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25" t="65062" r="68774" b="27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6964"/>
                            <a:ext cx="576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774" y="3925"/>
                            <a:ext cx="4347" cy="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224B62" w:rsidRDefault="00224B62" w:rsidP="00224B62">
                              <w:pPr>
                                <w:spacing w:before="120"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STOP: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Damage to the vehicle may occur.  Do not proceed until process has been complied with.</w:t>
                              </w:r>
                            </w:p>
                            <w:p w:rsidR="00224B62" w:rsidRDefault="00224B62" w:rsidP="00224B62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OPERATOR SAFETY: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 caution to avoid risk of injury.</w:t>
                              </w:r>
                            </w:p>
                            <w:p w:rsidR="00224B62" w:rsidRDefault="00224B62" w:rsidP="00224B62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CAUTION: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A process that must be carefully observed in order to reduce the risk of damage to the accessory/vehicle and to ensure a quality installation.</w:t>
                              </w:r>
                            </w:p>
                            <w:p w:rsidR="00224B62" w:rsidRDefault="00224B62" w:rsidP="00224B62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TOOLS &amp; EQUIPMENT: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Used in Figures calls out the specific tools and equipment recommended for this process.</w:t>
                              </w:r>
                            </w:p>
                            <w:p w:rsidR="00224B62" w:rsidRDefault="00224B62" w:rsidP="00224B62">
                              <w:pPr>
                                <w:spacing w:after="60"/>
                                <w:rPr>
                                  <w:rFonts w:ascii="Arial" w:hAnsi="Arial"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REVISION MARK: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highlights a change in installation with respect to previous issue.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  <w:u w:val="single"/>
                                </w:rPr>
                                <w:t>SAFETY TORQUE:</w:t>
                              </w:r>
                              <w:r>
                                <w:rPr>
                                  <w:rFonts w:ascii="Arial" w:hAnsi="Arial"/>
                                  <w:sz w:val="18"/>
                                </w:rPr>
                                <w:t xml:space="preserve"> This mark indicates that torque is related to safety.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87" descr="stop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4034"/>
                            <a:ext cx="346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88" descr="safety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4526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89" descr="caution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7" y="500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90" descr="t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5639"/>
                            <a:ext cx="39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6" name="Group 91"/>
                        <wpg:cNvGrpSpPr>
                          <a:grpSpLocks noChangeAspect="1"/>
                        </wpg:cNvGrpSpPr>
                        <wpg:grpSpPr bwMode="auto">
                          <a:xfrm>
                            <a:off x="6500" y="6325"/>
                            <a:ext cx="74" cy="360"/>
                            <a:chOff x="6981" y="12325"/>
                            <a:chExt cx="95" cy="464"/>
                          </a:xfrm>
                        </wpg:grpSpPr>
                        <wps:wsp>
                          <wps:cNvPr id="47" name="Line 92"/>
                          <wps:cNvCnPr/>
                          <wps:spPr bwMode="auto">
                            <a:xfrm>
                              <a:off x="6981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93"/>
                          <wps:cNvCnPr/>
                          <wps:spPr bwMode="auto">
                            <a:xfrm>
                              <a:off x="7076" y="12325"/>
                              <a:ext cx="0" cy="46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9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260" y="3865"/>
                            <a:ext cx="4968" cy="38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574BC" id="Group 130" o:spid="_x0000_s1026" style="position:absolute;margin-left:0;margin-top:2.95pt;width:249.6pt;height:202.25pt;z-index:251683840" coordorigin="6236,3865" coordsize="4992,40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8" o:spid="_x0000_s1027" type="#_x0000_t75" style="position:absolute;left:6236;top:6964;width:576;height: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ufEbAAAAA2wAAAA8AAABkcnMvZG93bnJldi54bWxET89rwjAUvgv7H8IbeNN0Q0Q6YxmFQWEb&#10;ottlt0fybMOal5JktvrXLwfB48f3e1tNrhdnCtF6VvC0LEAQa28stwq+v94WGxAxIRvsPZOCC0Wo&#10;dg+zLZbGj3yg8zG1IodwLFFBl9JQShl1Rw7j0g/EmTv54DBlGFppAo453PXyuSjW0qHl3NDhQHVH&#10;+vf45xTwx/v+sxm1DfUPTVpf6/rkrVLzx+n1BUSiKd3FN3djFKzy+vwl/wC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58RsAAAADbAAAADwAAAAAAAAAAAAAAAACfAgAA&#10;ZHJzL2Rvd25yZXYueG1sUEsFBgAAAAAEAAQA9wAAAIwDAAAAAA==&#10;">
                  <v:imagedata r:id="rId19" o:title="" croptop="42639f" cropbottom="17756f" cropleft="15483f" cropright="45072f"/>
                </v:shape>
                <v:rect id="Rectangle 84" o:spid="_x0000_s1028" style="position:absolute;left:6774;top:3925;width:4347;height:3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df674A&#10;AADbAAAADwAAAGRycy9kb3ducmV2LnhtbESPzQrCMBCE74LvEFbwpqniH9UoIgjexJ8HWJu1LTab&#10;mkStb28EweMwM98wi1VjKvEk50vLCgb9BARxZnXJuYLzadubgfABWWNlmRS8ycNq2W4tMNX2xQd6&#10;HkMuIoR9igqKEOpUSp8VZND3bU0cvat1BkOULpfa4SvCTSWHSTKRBkuOCwXWtCkoux0fRsE+l+tL&#10;4kNmrua+Hb9PbsP1VKlup1nPQQRqwj/8a++0gtEAvl/iD5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I3X+u+AAAA2wAAAA8AAAAAAAAAAAAAAAAAmAIAAGRycy9kb3ducmV2&#10;LnhtbFBLBQYAAAAABAAEAPUAAACDAwAAAAA=&#10;" filled="f" stroked="f" strokeweight="1.5pt">
                  <v:textbox inset="1pt,1pt,1pt,1pt">
                    <w:txbxContent>
                      <w:p w:rsidR="00224B62" w:rsidRDefault="00224B62" w:rsidP="00224B62">
                        <w:pPr>
                          <w:spacing w:before="120"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STOP: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Damage to the vehicle may occur.  Do not proceed until process has been complied with.</w:t>
                        </w:r>
                      </w:p>
                      <w:p w:rsidR="00224B62" w:rsidRDefault="00224B62" w:rsidP="00224B62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OPERATOR SAFETY: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 caution to avoid risk of injury.</w:t>
                        </w:r>
                      </w:p>
                      <w:p w:rsidR="00224B62" w:rsidRDefault="00224B62" w:rsidP="00224B62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CAUTION: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A process that must be carefully observed in order to reduce the risk of damage to the accessory/vehicle and to ensure a quality installation.</w:t>
                        </w:r>
                      </w:p>
                      <w:p w:rsidR="00224B62" w:rsidRDefault="00224B62" w:rsidP="00224B62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TOOLS &amp; EQUIPMENT: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Used in Figures calls out the specific tools and equipment recommended for this process.</w:t>
                        </w:r>
                      </w:p>
                      <w:p w:rsidR="00224B62" w:rsidRDefault="00224B62" w:rsidP="00224B62">
                        <w:pPr>
                          <w:spacing w:after="60"/>
                          <w:rPr>
                            <w:rFonts w:ascii="Arial" w:hAnsi="Arial"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REVISION MARK: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highlights a change in installation with respect to previous issue.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br/>
                        </w:r>
                        <w:r>
                          <w:rPr>
                            <w:rFonts w:ascii="Arial" w:hAnsi="Arial"/>
                            <w:b/>
                            <w:sz w:val="18"/>
                            <w:u w:val="single"/>
                          </w:rPr>
                          <w:t>SAFETY TORQUE:</w:t>
                        </w:r>
                        <w:r>
                          <w:rPr>
                            <w:rFonts w:ascii="Arial" w:hAnsi="Arial"/>
                            <w:sz w:val="18"/>
                          </w:rPr>
                          <w:t xml:space="preserve"> This mark indicates that torque is related to safety.</w:t>
                        </w:r>
                      </w:p>
                    </w:txbxContent>
                  </v:textbox>
                </v:rect>
                <v:shape id="Picture 87" o:spid="_x0000_s1029" type="#_x0000_t75" alt="stop_2" style="position:absolute;left:6364;top:4034;width:34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I1+/AAAA2wAAAA8AAABkcnMvZG93bnJldi54bWxEj82KAjEQhO+C7xBa8KaJ4h+jUUQQFE+6&#10;+wDNpOcHJ50hiTq+vVlY8FhU1VfUZtfZRjzJh9qxhslYgSDOnam51PD7cxytQISIbLBxTBreFGC3&#10;7fc2mBn34is9b7EUCcIhQw1VjG0mZcgrshjGriVOXuG8xZikL6Xx+Epw28ipUgtpsea0UGFLh4ry&#10;++1hNSz9I/pLTv69UsbcVTEv5oez1sNBt1+DiNTFb/i/fTIaZlP4+5J+gN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ZiNfvwAAANsAAAAPAAAAAAAAAAAAAAAAAJ8CAABk&#10;cnMvZG93bnJldi54bWxQSwUGAAAAAAQABAD3AAAAiwMAAAAA&#10;">
                  <v:imagedata r:id="rId20" o:title="stop_2"/>
                </v:shape>
                <v:shape id="Picture 88" o:spid="_x0000_s1030" type="#_x0000_t75" alt="safety_2" style="position:absolute;left:6357;top:4526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j9L3EAAAA2wAAAA8AAABkcnMvZG93bnJldi54bWxEj0FrwkAUhO8F/8PyhF5EN61aJHWVkirt&#10;UVPR6yP7mgSzb8Pu1sT++q4g9DjMzDfMct2bRlzI+dqygqdJAoK4sLrmUsHhaztegPABWWNjmRRc&#10;ycN6NXhYYqptx3u65KEUEcI+RQVVCG0qpS8qMugntiWO3rd1BkOUrpTaYRfhppHPSfIiDdYcFyps&#10;KauoOOc/RoH7OGaWkvnpLA+jbvO7y9/zJlPqcdi/vYII1If/8L39qRXMpnD7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j9L3EAAAA2wAAAA8AAAAAAAAAAAAAAAAA&#10;nwIAAGRycy9kb3ducmV2LnhtbFBLBQYAAAAABAAEAPcAAACQAwAAAAA=&#10;">
                  <v:imagedata r:id="rId21" o:title="safety_2"/>
                </v:shape>
                <v:shape id="Picture 89" o:spid="_x0000_s1031" type="#_x0000_t75" alt="caution_2" style="position:absolute;left:6357;top:5005;width:360;height: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qvF/EAAAA2wAAAA8AAABkcnMvZG93bnJldi54bWxEj0+LwjAUxO8LfofwBG9r6p8V6RpFBMuC&#10;B1Hr/dG8bbvbvJQkat1Pb4QFj8PM/IZZrDrTiCs5X1tWMBomIIgLq2suFeSn7fschA/IGhvLpOBO&#10;HlbL3tsCU21vfKDrMZQiQtinqKAKoU2l9EVFBv3QtsTR+7bOYIjSlVI7vEW4aeQ4SWbSYM1xocKW&#10;NhUVv8eLUZD95esPOQrtpPnZHfauzu7nPFNq0O/WnyACdeEV/m9/aQXTKTy/x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qvF/EAAAA2wAAAA8AAAAAAAAAAAAAAAAA&#10;nwIAAGRycy9kb3ducmV2LnhtbFBLBQYAAAAABAAEAPcAAACQAwAAAAA=&#10;">
                  <v:imagedata r:id="rId22" o:title="caution_2"/>
                </v:shape>
                <v:shape id="Picture 90" o:spid="_x0000_s1032" type="#_x0000_t75" alt="tool" style="position:absolute;left:6342;top:5639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RQuzDAAAA2wAAAA8AAABkcnMvZG93bnJldi54bWxEj91qwkAUhO+FvsNyCt7pxp8Uia5ShIAI&#10;RWrb+2P2mKRmz4bdNca37woFL4eZ+YZZbXrTiI6cry0rmIwTEMSF1TWXCr6/8tEChA/IGhvLpOBO&#10;Hjbrl8EKM21v/EndMZQiQthnqKAKoc2k9EVFBv3YtsTRO1tnMETpSqkd3iLcNHKaJG/SYM1xocKW&#10;thUVl+PVKOguJ5odJmnq8v38t0jlz0egXKnha/++BBGoD8/wf3unFcxTeHy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FC7MMAAADbAAAADwAAAAAAAAAAAAAAAACf&#10;AgAAZHJzL2Rvd25yZXYueG1sUEsFBgAAAAAEAAQA9wAAAI8DAAAAAA==&#10;">
                  <v:imagedata r:id="rId23" o:title="tool"/>
                </v:shape>
                <v:group id="Group 91" o:spid="_x0000_s1033" style="position:absolute;left:6500;top:6325;width:74;height:360" coordorigin="6981,12325" coordsize="95,4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o:lock v:ext="edit" aspectratio="t"/>
                  <v:line id="Line 92" o:spid="_x0000_s1034" style="position:absolute;visibility:visible;mso-wrap-style:square" from="6981,12325" to="6981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UpIsMAAADbAAAADwAAAGRycy9kb3ducmV2LnhtbESPQWvCQBSE7wX/w/IEb3VjkVbSbKQI&#10;Qg56MBW9PrKv2dDs25jd6vrv3UKhx2Hmm2GKdbS9uNLoO8cKFvMMBHHjdMetguPn9nkFwgdkjb1j&#10;UnAnD+ty8lRgrt2ND3StQytSCfscFZgQhlxK3xiy6OduIE7elxsthiTHVuoRb6nc9vIly16lxY7T&#10;gsGBNoaa7/rHKljuK6PPced3h6w6UXdZbi61U2o2jR/vIALF8B/+oyuduDf4/ZJ+gCw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lKSLDAAAA2wAAAA8AAAAAAAAAAAAA&#10;AAAAoQIAAGRycy9kb3ducmV2LnhtbFBLBQYAAAAABAAEAPkAAACRAwAAAAA=&#10;" strokeweight="2.25pt"/>
                  <v:line id="Line 93" o:spid="_x0000_s1035" style="position:absolute;visibility:visible;mso-wrap-style:square" from="7076,12325" to="7076,127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q9UL8AAADbAAAADwAAAGRycy9kb3ducmV2LnhtbERPTWvCQBC9F/wPywjedGORItFVRBBy&#10;0INR2uuQHbPB7GzMbjX9951DocfH+15vB9+qJ/WxCWxgPstAEVfBNlwbuF4O0yWomJAttoHJwA9F&#10;2G5Gb2vMbXjxmZ5lqpWEcMzRgEupy7WOlSOPcRY6YuFuofeYBPa1tj2+JNy3+j3LPrTHhqXBYUd7&#10;R9W9/PYGFqfC2a/hGI/nrPik5rHYP8pgzGQ87FagEg3pX/znLqz4ZKx8kR+gN7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Hq9UL8AAADbAAAADwAAAAAAAAAAAAAAAACh&#10;AgAAZHJzL2Rvd25yZXYueG1sUEsFBgAAAAAEAAQA+QAAAI0DAAAAAA==&#10;" strokeweight="2.25pt"/>
                </v:group>
                <v:rect id="Rectangle 85" o:spid="_x0000_s1036" style="position:absolute;left:6260;top:3865;width:4968;height:38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R7t8UA&#10;AADbAAAADwAAAGRycy9kb3ducmV2LnhtbESPQWsCMRSE7wX/Q3iCl6LZioiuRhGhUGihdFXQ2yN5&#10;7i5uXrZJquu/bwoFj8PMfMMs151txJV8qB0reBllIIi1MzWXCva71+EMRIjIBhvHpOBOAdar3tMS&#10;c+Nu/EXXIpYiQTjkqKCKsc2lDLoii2HkWuLknZ23GJP0pTQebwluGznOsqm0WHNaqLClbUX6UvxY&#10;Bc+TqTWH4/fdn4r34+FzpjcfQSs16HebBYhIXXyE/9tvRsFkDn9f0g+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Hu3xQAAANsAAAAPAAAAAAAAAAAAAAAAAJgCAABkcnMv&#10;ZG93bnJldi54bWxQSwUGAAAAAAQABAD1AAAAigMAAAAA&#10;" filled="f" strokeweight="1.5pt"/>
              </v:group>
            </w:pict>
          </mc:Fallback>
        </mc:AlternateContent>
      </w:r>
    </w:p>
    <w:p w:rsidR="007759DF" w:rsidRDefault="007759DF"/>
    <w:p w:rsidR="007759DF" w:rsidRDefault="007759DF">
      <w:pPr>
        <w:pStyle w:val="Header"/>
        <w:tabs>
          <w:tab w:val="clear" w:pos="4320"/>
          <w:tab w:val="clear" w:pos="8640"/>
        </w:tabs>
        <w:sectPr w:rsidR="007759DF">
          <w:type w:val="continuous"/>
          <w:pgSz w:w="12240" w:h="15840"/>
          <w:pgMar w:top="1296" w:right="1008" w:bottom="936" w:left="1008" w:header="576" w:footer="720" w:gutter="0"/>
          <w:cols w:num="2" w:space="288"/>
          <w:docGrid w:linePitch="360"/>
        </w:sectPr>
      </w:pPr>
    </w:p>
    <w:p w:rsidR="007759DF" w:rsidRDefault="007759DF">
      <w:pPr>
        <w:ind w:left="-5112"/>
        <w:rPr>
          <w:sz w:val="20"/>
        </w:rPr>
      </w:pPr>
      <w:r>
        <w:rPr>
          <w:sz w:val="20"/>
        </w:rPr>
        <w:lastRenderedPageBreak/>
        <w:t>Care must be taken when installing this accessory to ensure damage does not occur to the vehicle.  The installation of this accessory should follow approved guidelines to ensure a quality installation.</w:t>
      </w:r>
    </w:p>
    <w:p w:rsidR="007759DF" w:rsidRDefault="007759DF">
      <w:pPr>
        <w:ind w:left="-5112" w:right="-36"/>
        <w:rPr>
          <w:sz w:val="20"/>
          <w:szCs w:val="20"/>
        </w:rPr>
      </w:pPr>
    </w:p>
    <w:p w:rsidR="007759DF" w:rsidRDefault="007759DF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 xml:space="preserve">These guidelines can be found in the </w:t>
      </w:r>
      <w:r>
        <w:rPr>
          <w:sz w:val="20"/>
        </w:rPr>
        <w:t>"</w:t>
      </w:r>
      <w:r>
        <w:rPr>
          <w:sz w:val="20"/>
          <w:szCs w:val="20"/>
        </w:rPr>
        <w:t>Accessory Installation Practices</w:t>
      </w:r>
      <w:r>
        <w:rPr>
          <w:sz w:val="20"/>
        </w:rPr>
        <w:t>"</w:t>
      </w:r>
      <w:r>
        <w:rPr>
          <w:sz w:val="20"/>
          <w:szCs w:val="20"/>
        </w:rPr>
        <w:t xml:space="preserve"> document.</w:t>
      </w:r>
    </w:p>
    <w:p w:rsidR="007759DF" w:rsidRDefault="007759DF">
      <w:pPr>
        <w:ind w:left="-5112" w:right="-36"/>
        <w:rPr>
          <w:sz w:val="20"/>
          <w:szCs w:val="20"/>
        </w:rPr>
      </w:pPr>
    </w:p>
    <w:p w:rsidR="007759DF" w:rsidRDefault="007759DF">
      <w:pPr>
        <w:ind w:left="-5112" w:right="-36"/>
        <w:rPr>
          <w:sz w:val="20"/>
          <w:szCs w:val="20"/>
        </w:rPr>
      </w:pPr>
      <w:r>
        <w:rPr>
          <w:sz w:val="20"/>
          <w:szCs w:val="20"/>
        </w:rPr>
        <w:t>This document covers such items as:-</w:t>
      </w:r>
    </w:p>
    <w:p w:rsidR="007759DF" w:rsidRDefault="007759DF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Protection (use of covers and blankets, cleaning chemicals, etc.).</w:t>
      </w:r>
    </w:p>
    <w:p w:rsidR="007759DF" w:rsidRDefault="007759DF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Safety (eye protection, rechecking torque procedure, etc.).</w:t>
      </w:r>
    </w:p>
    <w:p w:rsidR="007759DF" w:rsidRDefault="007759DF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Vehicle Disassembly/Reassembly (panel removal, part storage, etc.).</w:t>
      </w:r>
    </w:p>
    <w:p w:rsidR="007759DF" w:rsidRDefault="007759DF">
      <w:pPr>
        <w:numPr>
          <w:ilvl w:val="0"/>
          <w:numId w:val="7"/>
        </w:numPr>
        <w:ind w:left="-4392" w:right="-43"/>
        <w:rPr>
          <w:sz w:val="20"/>
          <w:szCs w:val="20"/>
        </w:rPr>
      </w:pPr>
      <w:r>
        <w:rPr>
          <w:sz w:val="20"/>
          <w:szCs w:val="20"/>
        </w:rPr>
        <w:t>Electrical Component Disassembly/Reassembly (battery disconnection, connector removal, etc.).</w:t>
      </w:r>
    </w:p>
    <w:p w:rsidR="007759DF" w:rsidRDefault="007759DF">
      <w:pPr>
        <w:ind w:left="-5112" w:right="-36"/>
        <w:rPr>
          <w:sz w:val="20"/>
          <w:szCs w:val="20"/>
        </w:rPr>
      </w:pPr>
    </w:p>
    <w:p w:rsidR="007759DF" w:rsidRPr="00AC280E" w:rsidRDefault="007759DF" w:rsidP="00AC280E">
      <w:pPr>
        <w:ind w:left="-5112" w:right="-36"/>
        <w:rPr>
          <w:sz w:val="20"/>
          <w:szCs w:val="20"/>
        </w:rPr>
        <w:sectPr w:rsidR="007759DF" w:rsidRPr="00AC280E">
          <w:headerReference w:type="default" r:id="rId24"/>
          <w:pgSz w:w="12240" w:h="15840" w:code="1"/>
          <w:pgMar w:top="1296" w:right="1008" w:bottom="936" w:left="6120" w:header="576" w:footer="720" w:gutter="0"/>
          <w:cols w:space="288"/>
          <w:docGrid w:linePitch="360"/>
        </w:sectPr>
      </w:pPr>
      <w:r>
        <w:rPr>
          <w:sz w:val="20"/>
          <w:szCs w:val="20"/>
        </w:rPr>
        <w:t>Please see your Toyota dea</w:t>
      </w:r>
      <w:r w:rsidR="00AC280E">
        <w:rPr>
          <w:sz w:val="20"/>
          <w:szCs w:val="20"/>
        </w:rPr>
        <w:t>ler for a copy of this document</w:t>
      </w:r>
    </w:p>
    <w:p w:rsidR="007759DF" w:rsidRDefault="007759DF" w:rsidP="001B6E7D">
      <w:pPr>
        <w:pStyle w:val="ProcLevel1"/>
        <w:spacing w:before="0" w:after="240" w:line="240" w:lineRule="auto"/>
      </w:pPr>
      <w:r>
        <w:t>Check the Kit content</w:t>
      </w:r>
      <w:r w:rsidR="00224B62">
        <w:t>s</w:t>
      </w:r>
      <w:r>
        <w:t>.</w:t>
      </w:r>
    </w:p>
    <w:p w:rsidR="007759DF" w:rsidRDefault="0097320F">
      <w:pPr>
        <w:pStyle w:val="ProcLevel2"/>
        <w:rPr>
          <w:noProof w:val="0"/>
        </w:rPr>
      </w:pPr>
      <w:r>
        <w:drawing>
          <wp:anchor distT="0" distB="0" distL="114300" distR="114300" simplePos="0" relativeHeight="251612160" behindDoc="1" locked="1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-34925</wp:posOffset>
            </wp:positionV>
            <wp:extent cx="231318" cy="237744"/>
            <wp:effectExtent l="0" t="0" r="0" b="0"/>
            <wp:wrapNone/>
            <wp:docPr id="128" name="Picture 128" descr="stop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stop_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18" cy="23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9DF">
        <w:rPr>
          <w:noProof w:val="0"/>
        </w:rPr>
        <w:t>Make sure that the kit contains all the parts listed in the Kit Contents.</w:t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7759DF" w:rsidRDefault="007759DF" w:rsidP="001B6E7D">
      <w:pPr>
        <w:pStyle w:val="ProcLevel1"/>
        <w:spacing w:before="0" w:after="240" w:line="240" w:lineRule="auto"/>
      </w:pPr>
      <w:r>
        <w:t xml:space="preserve">Remove </w:t>
      </w:r>
      <w:r w:rsidR="00224B62">
        <w:t xml:space="preserve">the </w:t>
      </w:r>
      <w:r>
        <w:t>Existing Exhaust System.</w:t>
      </w:r>
    </w:p>
    <w:p w:rsidR="007759DF" w:rsidRDefault="00224B62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685888" behindDoc="0" locked="1" layoutInCell="1" allowOverlap="1" wp14:anchorId="4B1ADD4C" wp14:editId="60A89B47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pic:pic xmlns:pic="http://schemas.openxmlformats.org/drawingml/2006/picture">
                        <pic:nvPicPr>
                          <pic:cNvPr id="456" name="Picture 1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55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639613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24B62" w:rsidRDefault="00224B62" w:rsidP="00224B62">
                              <w:pPr>
                                <w:pStyle w:val="Fig"/>
                                <w:jc w:val="center"/>
                              </w:pPr>
                              <w:r>
                                <w:t>Fig. 2-1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182414" y="1411013"/>
                            <a:ext cx="390525" cy="154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24B62" w:rsidRPr="00224B62" w:rsidRDefault="00224B62" w:rsidP="00224B6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224B62">
                                <w:rPr>
                                  <w:sz w:val="18"/>
                                  <w:szCs w:val="18"/>
                                </w:rPr>
                                <w:t>Bolts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3" name="Line 280"/>
                        <wps:cNvCnPr>
                          <a:cxnSpLocks noChangeShapeType="1"/>
                          <a:stCxn id="452" idx="1"/>
                        </wps:cNvCnPr>
                        <wps:spPr bwMode="auto">
                          <a:xfrm flipH="1" flipV="1">
                            <a:off x="764629" y="1056289"/>
                            <a:ext cx="417785" cy="43187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282"/>
                        <wps:cNvCnPr>
                          <a:cxnSpLocks noChangeShapeType="1"/>
                          <a:stCxn id="452" idx="3"/>
                        </wps:cNvCnPr>
                        <wps:spPr bwMode="auto">
                          <a:xfrm flipV="1">
                            <a:off x="1572939" y="1087820"/>
                            <a:ext cx="460813" cy="40034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472" name="Group 109"/>
                        <wpg:cNvGrpSpPr>
                          <a:grpSpLocks/>
                        </wpg:cNvGrpSpPr>
                        <wpg:grpSpPr bwMode="auto">
                          <a:xfrm>
                            <a:off x="15240" y="14605"/>
                            <a:ext cx="1364615" cy="247650"/>
                            <a:chOff x="3447" y="2088"/>
                            <a:chExt cx="2149" cy="390"/>
                          </a:xfrm>
                        </wpg:grpSpPr>
                        <wps:wsp>
                          <wps:cNvPr id="473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833" y="2089"/>
                              <a:ext cx="1763" cy="20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224B62" w:rsidRDefault="00224B62" w:rsidP="00224B62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14mm socket &amp; ratchet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476" name="Picture 111" descr="tool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47" y="2088"/>
                              <a:ext cx="390" cy="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1ADD4C" id="Group 477" o:spid="_x0000_s1037" style="position:absolute;left:0;text-align:left;margin-left:-255.6pt;margin-top:0;width:234pt;height:2in;z-index:251685888" coordsize="29718,182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">
                <v:shape id="Picture 1" o:spid="_x0000_s1038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b62DGAAAA3AAAAA8AAABkcnMvZG93bnJldi54bWxEj09rAjEUxO9Cv0N4hd40q7SL3ZoVkSpF&#10;vFQL4u2xefunbl62Sarbb28EocdhZn7DzOa9acWZnG8sKxiPEhDEhdUNVwq+9qvhFIQPyBpby6Tg&#10;jzzM84fBDDNtL/xJ512oRISwz1BBHUKXSemLmgz6ke2Io1daZzBE6SqpHV4i3LRykiSpNNhwXKix&#10;o2VNxWn3axRQMknL1+PaFd8/75vOHbarZr1V6umxX7yBCNSH//C9/aEVPL+kcDsTj4DM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vrYMYAAADcAAAADwAAAAAAAAAAAAAA&#10;AACfAgAAZHJzL2Rvd25yZXYueG1sUEsFBgAAAAAEAAQA9wAAAJIDAAAAAA==&#10;" stroked="t">
                  <v:imagedata r:id="rId27" o:title=""/>
                  <v:path arrowok="t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50" o:spid="_x0000_s1039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Zb8sQA&#10;AADcAAAADwAAAGRycy9kb3ducmV2LnhtbESPzYvCMBTE7wv+D+EJXhZNLShSjeIn7GH34AeeH82z&#10;LTYvJYm2/vdmYWGPw8z8hlmsOlOLJzlfWVYwHiUgiHOrKy4UXM6H4QyED8gaa8uk4EUeVsvexwIz&#10;bVs+0vMUChEh7DNUUIbQZFL6vCSDfmQb4ujdrDMYonSF1A7bCDe1TJNkKg1WHBdKbGhbUn4/PYyC&#10;6c492iNvP3eX/Tf+NEV63byuSg363XoOIlAX/sN/7S+tIJ1M4PdMP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GW/LEAAAA3AAAAA8AAAAAAAAAAAAAAAAAmAIAAGRycy9k&#10;b3ducmV2LnhtbFBLBQYAAAAABAAEAPUAAACJAwAAAAA=&#10;" stroked="f">
                  <v:textbox inset="0,0,0,0">
                    <w:txbxContent>
                      <w:p w:rsidR="00224B62" w:rsidRDefault="00224B62" w:rsidP="00224B62">
                        <w:pPr>
                          <w:pStyle w:val="Fig"/>
                          <w:jc w:val="center"/>
                        </w:pPr>
                        <w:r>
                          <w:t>Fig. 2-1</w:t>
                        </w:r>
                      </w:p>
                    </w:txbxContent>
                  </v:textbox>
                </v:shape>
                <v:shape id="Text Box 279" o:spid="_x0000_s1040" type="#_x0000_t202" style="position:absolute;left:11824;top:14110;width:3905;height:1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QBfsUA&#10;AADcAAAADwAAAGRycy9kb3ducmV2LnhtbESPT4vCMBTE7wt+h/CEvSyabnFFqlFcXWEP68E/eH40&#10;z7bYvJQk2vrtN4LgcZiZ3zCzRWdqcSPnK8sKPocJCOLc6ooLBcfDZjAB4QOyxtoyKbiTh8W89zbD&#10;TNuWd3Tbh0JECPsMFZQhNJmUPi/JoB/ahjh6Z+sMhihdIbXDNsJNLdMkGUuDFceFEhtalZRf9lej&#10;YLx213bHq4/18ecPt02Rnr7vJ6Xe+91yCiJQF17hZ/tXKxh9pfA4E4+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AF+xQAAANwAAAAPAAAAAAAAAAAAAAAAAJgCAABkcnMv&#10;ZG93bnJldi54bWxQSwUGAAAAAAQABAD1AAAAigMAAAAA&#10;" stroked="f">
                  <v:textbox inset="0,0,0,0">
                    <w:txbxContent>
                      <w:p w:rsidR="00224B62" w:rsidRPr="00224B62" w:rsidRDefault="00224B62" w:rsidP="00224B62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224B62">
                          <w:rPr>
                            <w:sz w:val="18"/>
                            <w:szCs w:val="18"/>
                          </w:rPr>
                          <w:t>Bolts</w:t>
                        </w:r>
                      </w:p>
                    </w:txbxContent>
                  </v:textbox>
                </v:shape>
                <v:line id="Line 280" o:spid="_x0000_s1041" style="position:absolute;flip:x y;visibility:visible;mso-wrap-style:square" from="7646,10562" to="11824,148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yCp8UAAADcAAAADwAAAGRycy9kb3ducmV2LnhtbESPT2sCMRTE7wW/Q3iCt5r1XymrUcQi&#10;tDe7tp4fm9dN6uZlu0nXrZ++KQg9DjPzG2a16V0tOmqD9axgMs5AEJdeW64UvB33948gQkTWWHsm&#10;BT8UYLMe3K0w1/7Cr9QVsRIJwiFHBSbGJpcylIYchrFviJP34VuHMcm2krrFS4K7Wk6z7EE6tJwW&#10;DDa0M1Sei2+noHPz4t367svbxW72WR6u5vTypNRo2G+XICL18T98az9rBfPFDP7OpCM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wyCp8UAAADcAAAADwAAAAAAAAAA&#10;AAAAAAChAgAAZHJzL2Rvd25yZXYueG1sUEsFBgAAAAAEAAQA+QAAAJMDAAAAAA==&#10;" strokecolor="red" strokeweight="1.5pt">
                  <v:stroke endarrow="block"/>
                </v:line>
                <v:line id="Line 282" o:spid="_x0000_s1042" style="position:absolute;flip:y;visibility:visible;mso-wrap-style:square" from="15729,10878" to="20337,148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EZ1MYAAADcAAAADwAAAGRycy9kb3ducmV2LnhtbESP3WoCMRSE74W+QzgF7zRbUWtXo0hr&#10;QWih+FPRu8PmuLt0c7IkcV3fvikIvRxm5htmtmhNJRpyvrSs4KmfgCDOrC45V7DfvfcmIHxA1lhZ&#10;JgU38rCYP3RmmGp75Q0125CLCGGfooIihDqV0mcFGfR9WxNH72ydwRCly6V2eI1wU8lBkoylwZLj&#10;QoE1vRaU/WwvRkH4+qgaic/fL4e3Y5l8rk7k3Emp7mO7nIII1Ib/8L291gqGoxH8nY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BGdTGAAAA3AAAAA8AAAAAAAAA&#10;AAAAAAAAoQIAAGRycy9kb3ducmV2LnhtbFBLBQYAAAAABAAEAPkAAACUAwAAAAA=&#10;" strokecolor="red" strokeweight="1.5pt">
                  <v:stroke endarrow="block"/>
                </v:line>
                <v:group id="Group 109" o:spid="_x0000_s1043" style="position:absolute;left:152;top:146;width:13646;height:2476" coordorigin="3447,2088" coordsize="2149,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rect id="Rectangle 110" o:spid="_x0000_s1044" style="position:absolute;left:3833;top:2089;width:1763;height: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Ok0MUA&#10;AADcAAAADwAAAGRycy9kb3ducmV2LnhtbESPX2vCQBDE3wt+h2OFvtVL7R8l9RQJFIoUao36vOS2&#10;SWpuL+S2mn57TxB8HGbmN8xs0btGHakLtWcDj6MEFHHhbc2lgW3+/jAFFQTZYuOZDPxTgMV8cDfD&#10;1PoTf9NxI6WKEA4pGqhE2lTrUFTkMIx8Sxy9H985lCi7UtsOTxHuGj1OklftsOa4UGFLWUXFYfPn&#10;DHzt1/lqPclWkowLyXb8Sy+fuTH3w375Bkqol1v42v6wBp4nT3A5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6TQxQAAANwAAAAPAAAAAAAAAAAAAAAAAJgCAABkcnMv&#10;ZG93bnJldi54bWxQSwUGAAAAAAQABAD1AAAAigMAAAAA&#10;" stroked="f" strokeweight=".25pt">
                    <v:textbox style="mso-fit-shape-to-text:t" inset="0,0,0,0">
                      <w:txbxContent>
                        <w:p w:rsidR="00224B62" w:rsidRDefault="00224B62" w:rsidP="00224B62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14mm socket &amp; ratchet</w:t>
                          </w:r>
                        </w:p>
                      </w:txbxContent>
                    </v:textbox>
                  </v:rect>
                  <v:shape id="Picture 111" o:spid="_x0000_s1045" type="#_x0000_t75" alt="tool" style="position:absolute;left:3447;top:2088;width:39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a30HEAAAA3AAAAA8AAABkcnMvZG93bnJldi54bWxEj91qwkAUhO+FvsNyCr3TjdaoRFeRQqAU&#10;SvHv/pg9TVKzZ8PuNsa3dwsFL4eZ+YZZbXrTiI6cry0rGI8SEMSF1TWXCo6HfLgA4QOyxsYyKbiR&#10;h836abDCTNsr76jbh1JECPsMFVQhtJmUvqjIoB/Zljh639YZDFG6UmqH1wg3jZwkyUwarDkuVNjS&#10;W0XFZf9rFHSXM71+jdPU5R/TnyKVp89AuVIvz/12CSJQHx7h//a7VjCdz+DvTDwC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a30HEAAAA3AAAAA8AAAAAAAAAAAAAAAAA&#10;nwIAAGRycy9kb3ducmV2LnhtbFBLBQYAAAAABAAEAPcAAACQAwAAAAA=&#10;">
                    <v:imagedata r:id="rId28" o:title="tool"/>
                  </v:shape>
                </v:group>
                <w10:anchorlock/>
              </v:group>
            </w:pict>
          </mc:Fallback>
        </mc:AlternateContent>
      </w:r>
      <w:r w:rsidR="00404CE7">
        <w:rPr>
          <w:noProof w:val="0"/>
        </w:rPr>
        <w:t>Remove</w:t>
      </w:r>
      <w:r>
        <w:rPr>
          <w:noProof w:val="0"/>
        </w:rPr>
        <w:t xml:space="preserve"> the</w:t>
      </w:r>
      <w:r w:rsidR="00404CE7">
        <w:rPr>
          <w:noProof w:val="0"/>
        </w:rPr>
        <w:t xml:space="preserve"> two bolts </w:t>
      </w:r>
      <w:r w:rsidR="007759DF">
        <w:rPr>
          <w:noProof w:val="0"/>
        </w:rPr>
        <w:t>from</w:t>
      </w:r>
      <w:r>
        <w:rPr>
          <w:noProof w:val="0"/>
        </w:rPr>
        <w:t xml:space="preserve"> the</w:t>
      </w:r>
      <w:r w:rsidR="007759DF">
        <w:rPr>
          <w:noProof w:val="0"/>
        </w:rPr>
        <w:t xml:space="preserve"> flange located between </w:t>
      </w:r>
      <w:r>
        <w:rPr>
          <w:noProof w:val="0"/>
        </w:rPr>
        <w:t xml:space="preserve">the </w:t>
      </w:r>
      <w:r w:rsidR="007759DF">
        <w:rPr>
          <w:noProof w:val="0"/>
        </w:rPr>
        <w:t xml:space="preserve">catalytic converter and </w:t>
      </w:r>
      <w:r>
        <w:rPr>
          <w:noProof w:val="0"/>
        </w:rPr>
        <w:t xml:space="preserve">the </w:t>
      </w:r>
      <w:r w:rsidR="007759DF">
        <w:rPr>
          <w:noProof w:val="0"/>
        </w:rPr>
        <w:t>rear muffler (Fig. 2-1)</w:t>
      </w:r>
      <w:r>
        <w:rPr>
          <w:noProof w:val="0"/>
        </w:rPr>
        <w:t>.</w:t>
      </w:r>
    </w:p>
    <w:p w:rsidR="007759DF" w:rsidRDefault="0097320F" w:rsidP="001B6E7D">
      <w:pPr>
        <w:pStyle w:val="ProcLevel2"/>
        <w:rPr>
          <w:noProof w:val="0"/>
        </w:rPr>
      </w:pPr>
      <w:r>
        <w:rPr>
          <w:sz w:val="20"/>
        </w:rPr>
        <w:drawing>
          <wp:anchor distT="0" distB="0" distL="114300" distR="114300" simplePos="0" relativeHeight="251613184" behindDoc="0" locked="1" layoutInCell="1" allowOverlap="1" wp14:anchorId="77C27C91" wp14:editId="7B31AC80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133" name="Picture 133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aution_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9DF">
        <w:rPr>
          <w:noProof w:val="0"/>
        </w:rPr>
        <w:t>Keep all origina</w:t>
      </w:r>
      <w:r w:rsidR="00224B62">
        <w:rPr>
          <w:noProof w:val="0"/>
        </w:rPr>
        <w:t>l equipment (OE)</w:t>
      </w:r>
      <w:r w:rsidR="00B8225F">
        <w:rPr>
          <w:noProof w:val="0"/>
        </w:rPr>
        <w:t xml:space="preserve"> bolts</w:t>
      </w:r>
      <w:r w:rsidR="00224B62">
        <w:rPr>
          <w:noProof w:val="0"/>
        </w:rPr>
        <w:t xml:space="preserve"> and the </w:t>
      </w:r>
      <w:r w:rsidR="001F0E8C">
        <w:rPr>
          <w:noProof w:val="0"/>
        </w:rPr>
        <w:t>gasket</w:t>
      </w:r>
      <w:r w:rsidR="007759DF">
        <w:rPr>
          <w:noProof w:val="0"/>
        </w:rPr>
        <w:t xml:space="preserve"> (Fig. 2-1)</w:t>
      </w:r>
      <w:r w:rsidR="00224B62">
        <w:rPr>
          <w:noProof w:val="0"/>
        </w:rPr>
        <w:t>.</w:t>
      </w:r>
    </w:p>
    <w:p w:rsidR="007D5CF3" w:rsidRDefault="0097320F" w:rsidP="001B6E7D">
      <w:pPr>
        <w:pStyle w:val="ProcLevel2"/>
        <w:numPr>
          <w:ilvl w:val="0"/>
          <w:numId w:val="0"/>
        </w:numPr>
        <w:ind w:left="360"/>
      </w:pPr>
      <w:r>
        <w:rPr>
          <w:sz w:val="20"/>
        </w:rPr>
        <w:drawing>
          <wp:anchor distT="0" distB="0" distL="114300" distR="114300" simplePos="0" relativeHeight="251615232" behindDoc="0" locked="1" layoutInCell="1" allowOverlap="1" wp14:anchorId="13A6E599" wp14:editId="04C2D283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84" name="Picture 28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aution_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B62">
        <w:rPr>
          <w:b/>
        </w:rPr>
        <w:t xml:space="preserve">NOTE: </w:t>
      </w:r>
      <w:r w:rsidR="007D5CF3">
        <w:t>For DIO installation</w:t>
      </w:r>
      <w:r w:rsidR="00224B62">
        <w:t>s</w:t>
      </w:r>
      <w:r w:rsidR="00400258">
        <w:t>,</w:t>
      </w:r>
      <w:r w:rsidR="007D5CF3">
        <w:t xml:space="preserve"> </w:t>
      </w:r>
      <w:r w:rsidR="00224B62">
        <w:t xml:space="preserve">the </w:t>
      </w:r>
      <w:r w:rsidR="007D5CF3">
        <w:t>gas</w:t>
      </w:r>
      <w:r w:rsidR="00B8225F">
        <w:t>ket must be replaced – P/N 90080-43033</w:t>
      </w:r>
      <w:r w:rsidR="00224B62">
        <w:t xml:space="preserve">.  </w:t>
      </w:r>
      <w:r w:rsidR="007D5CF3">
        <w:t xml:space="preserve">Follow </w:t>
      </w:r>
      <w:r w:rsidR="00224B62">
        <w:t xml:space="preserve">the </w:t>
      </w:r>
      <w:r w:rsidR="007D5CF3">
        <w:t xml:space="preserve">procedure in </w:t>
      </w:r>
      <w:r w:rsidR="00224B62">
        <w:t xml:space="preserve">the factory </w:t>
      </w:r>
      <w:r w:rsidR="007D5CF3">
        <w:t>Repair Manual.</w:t>
      </w:r>
    </w:p>
    <w:p w:rsidR="007759DF" w:rsidRDefault="004A5AF9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712512" behindDoc="0" locked="1" layoutInCell="1" allowOverlap="1">
                <wp:simplePos x="0" y="0"/>
                <wp:positionH relativeFrom="column">
                  <wp:posOffset>-3248025</wp:posOffset>
                </wp:positionH>
                <wp:positionV relativeFrom="paragraph">
                  <wp:posOffset>-4445</wp:posOffset>
                </wp:positionV>
                <wp:extent cx="2969260" cy="1824990"/>
                <wp:effectExtent l="19050" t="19050" r="21590" b="2286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9260" cy="1824990"/>
                          <a:chOff x="0" y="0"/>
                          <a:chExt cx="2971800" cy="1828800"/>
                        </a:xfrm>
                      </wpg:grpSpPr>
                      <wpg:grpSp>
                        <wpg:cNvPr id="233" name="Group 233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71800" cy="1828800"/>
                          </a:xfrm>
                        </wpg:grpSpPr>
                        <wpg:grpSp>
                          <wpg:cNvPr id="274" name="Group 274"/>
                          <wpg:cNvGrpSpPr/>
                          <wpg:grpSpPr>
                            <a:xfrm>
                              <a:off x="0" y="0"/>
                              <a:ext cx="2971800" cy="1828800"/>
                              <a:chOff x="0" y="0"/>
                              <a:chExt cx="2971800" cy="1828800"/>
                            </a:xfrm>
                          </wpg:grpSpPr>
                          <pic:pic xmlns:pic="http://schemas.openxmlformats.org/drawingml/2006/picture">
                            <pic:nvPicPr>
                              <pic:cNvPr id="454" name="Picture 1"/>
                              <pic:cNvPicPr>
                                <a:picLocks/>
                              </pic:cNvPicPr>
                            </pic:nvPicPr>
                            <pic:blipFill>
                              <a:blip r:embed="rId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r="722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9718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  <wps:wsp>
                            <wps:cNvPr id="245" name="Text Box 40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3000" y="1119352"/>
                                <a:ext cx="457834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2D29" w:rsidRDefault="00432D29" w:rsidP="00432D29">
                                  <w:pPr>
                                    <w:pStyle w:val="Fig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Brackets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54" name="Line 276"/>
                            <wps:cNvCnPr>
                              <a:cxnSpLocks noChangeShapeType="1"/>
                              <a:stCxn id="245" idx="1"/>
                            </wps:cNvCnPr>
                            <wps:spPr bwMode="auto">
                              <a:xfrm flipH="1" flipV="1">
                                <a:off x="591207" y="701565"/>
                                <a:ext cx="551793" cy="488272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3" name="Line 277"/>
                            <wps:cNvCnPr>
                              <a:cxnSpLocks noChangeShapeType="1"/>
                              <a:stCxn id="245" idx="3"/>
                            </wps:cNvCnPr>
                            <wps:spPr bwMode="auto">
                              <a:xfrm flipV="1">
                                <a:off x="1600834" y="780394"/>
                                <a:ext cx="608966" cy="409443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" name="Line 278"/>
                            <wps:cNvCnPr>
                              <a:cxnSpLocks noChangeShapeType="1"/>
                              <a:stCxn id="250" idx="3"/>
                            </wps:cNvCnPr>
                            <wps:spPr bwMode="auto">
                              <a:xfrm>
                                <a:off x="1800684" y="464623"/>
                                <a:ext cx="407956" cy="113753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6" name="Text Box 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883" y="1639614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2D29" w:rsidRDefault="00432D29" w:rsidP="00432D29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2-2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0" name="Text Box 4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5345" y="394138"/>
                                <a:ext cx="815339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2D29" w:rsidRDefault="00432D29" w:rsidP="00432D29">
                                  <w:pPr>
                                    <w:pStyle w:val="Fig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Rubber hangers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52" name="Line 461"/>
                            <wps:cNvCnPr>
                              <a:cxnSpLocks noChangeShapeType="1"/>
                              <a:stCxn id="250" idx="1"/>
                            </wps:cNvCnPr>
                            <wps:spPr bwMode="auto">
                              <a:xfrm flipH="1">
                                <a:off x="670036" y="464623"/>
                                <a:ext cx="315309" cy="80733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2" name="Rectangle 1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0131" y="15765"/>
                                <a:ext cx="112204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32D29" w:rsidRDefault="00432D29" w:rsidP="00432D29">
                                  <w:pPr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Exhaust hanger tool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3" name="Picture 111" descr="too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766" y="15765"/>
                                <a:ext cx="247650" cy="24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3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7275" y="803674"/>
                              <a:ext cx="465083" cy="98137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34" name="Oval 234"/>
                        <wps:cNvSpPr/>
                        <wps:spPr>
                          <a:xfrm>
                            <a:off x="2372683" y="1339945"/>
                            <a:ext cx="583324" cy="2207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5" o:spid="_x0000_s1046" style="position:absolute;left:0;text-align:left;margin-left:-255.75pt;margin-top:-.35pt;width:233.8pt;height:143.7pt;z-index:251712512;mso-width-relative:margin;mso-height-relative:margin" coordsize="29718,18288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H/7gAOQWRvYmUAZIAAAAAB/9sAhAAMCAgICQgMCQkMEQsKCxEVDwwMDxUYExMVExMYEQwM&#10;DAwMDBEMDAwMDAwMDAwMDAwMDAwMDAwMDAwMDAwMDAwMAQ0LCw0ODRAODhAUDg4OFBQODg4OFBEM&#10;DAwMDBERDAwMDAwMEQwMDAwMDAwMDAwMDAwMDAwMDAwMDAwMDAwMDAz/wAARCACgAEwDASIAAhEB&#10;AxEB/90ABAAF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WAAAAAAAAAAAAAp2ZWN0b3JEYXRhYm9vbAEAAAAA&#10;UGdQc2VudW0AAAAAUGdQcwAAAABQZ1BDAAAAAExlZnRVbnRGI1JsdAAAAAAAAAAAAAAAAFRvcCBV&#10;bnRGI1JsdAAAAAAAAAAAAAAAAFNjbCBVbnRGI1ByY0BZAAAAAAAAOEJJTQPtAAAAAAAQAGAAAAAB&#10;AAEAYAAAAAEAAThCSU0EJgAAAAAADgAAAAAAAAAAAAA/gAAAOEJJTQQNAAAAAAAEAAAAHj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QwAAAAYAAAAAAAAAAAAAAMAAAABbAAAA&#10;BwBwAGEAZwBlACAAMQBhAAAAAQAAAAAAAAAAAAAAAAAAAAAAAAABAAAAAAAAAAAAAABbAAAAwAAA&#10;AAAAAAAAAAAAAAAAAAABAAAAAAAAAAAAAAAAAAAAAAAAABAAAAABAAAAAAAAbnVsbAAAAAIAAAAG&#10;Ym91bmRzT2JqYwAAAAEAAAAAAABSY3QxAAAABAAAAABUb3AgbG9uZwAAAAAAAAAATGVmdGxvbmcA&#10;AAAAAAAAAEJ0b21sb25nAAAAwAAAAABSZ2h0bG9uZwAAAFs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MAAAAAAUmdodGxv&#10;bmcAAABb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ThC&#10;SU0EDAAAAAAX6QAAAAEAAABMAAAAoAAAAOQAAI6AAAAXzQAYAAH/2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AxBZG9iZV9DTQAB/+4ADkFkb2JlAGSAAAAAAf/bAIQADAgICAkIDAkJDBEL&#10;CgsRFQ8MDA8VGBMTFRMTGBEMDAwMDAwRDAwMDAwMDAwMDAwMDAwMDAwMDAwMDAwMDAwMDAENCwsN&#10;Dg0QDg4QFA4ODhQUDg4ODhQRDAwMDAwREQwMDAwMDBEMDAwMDAwMDAwMDAwMDAwMDAwMDAwMDAwM&#10;DAwM/8AAEQgAoABMAwEiAAIRAQMRAf/dAAQABf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DFhJ&#10;Q0NfUFJPRklMRQABAQAADEhMaW5vAhAAAG1udHJSR0IgWFlaIAfOAAIACQAGADEAAGFjc3BNU0ZU&#10;AAAAAElFQyBzUkdCAAAAAAAAAAAAAAAB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">
                <v:group id="Group 233" o:spid="_x0000_s1047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group id="Group 274" o:spid="_x0000_s1048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  <v:shape id="Picture 1" o:spid="_x0000_s1049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2sXGAAAA3AAAAA8AAABkcnMvZG93bnJldi54bWxEj09rwkAUxO+FfoflFbwU3dTaoNFVSlvB&#10;ixT/gHh7Zp9JaPZtyG7j+u1dodDjMDO/YWaLYGrRUesqywpeBgkI4tzqigsF+92yPwbhPLLG2jIp&#10;uJKDxfzxYYaZthfeULf1hYgQdhkqKL1vMildXpJBN7ANcfTOtjXoo2wLqVu8RLip5TBJUmmw4rhQ&#10;YkMfJeU/21+joMHvAx8nwZ30uAtfz2v/+Zquleo9hfcpCE/B/4f/2iutYPQ2gvuZe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pzaxcYAAADcAAAADwAAAAAAAAAAAAAA&#10;AACfAgAAZHJzL2Rvd25yZXYueG1sUEsFBgAAAAAEAAQA9wAAAJIDAAAAAA==&#10;" stroked="t">
                      <v:imagedata r:id="rId32" o:title="" cropright="4732f"/>
                      <v:path arrowok="t"/>
                      <o:lock v:ext="edit" aspectratio="f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04" o:spid="_x0000_s1050" type="#_x0000_t202" style="position:absolute;left:11430;top:11193;width:4578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5SUscA&#10;AADcAAAADwAAAGRycy9kb3ducmV2LnhtbESPQUvDQBSE74L/YXmCF2k31hhK2m0pRUF7KcZeentk&#10;X7PR7Nuwu2njv3eFgsdhZr5hluvRduJMPrSOFTxOMxDEtdMtNwoOn6+TOYgQkTV2jknBDwVYr25v&#10;llhqd+EPOlexEQnCoUQFJsa+lDLUhiyGqeuJk3dy3mJM0jdSe7wkuO3kLMsKabHltGCwp62h+rsa&#10;rIJ9ftybh+H0stvkT/79MGyLr6ZS6v5u3CxARBrjf/jaftMKZvkz/J1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OUlLHAAAA3AAAAA8AAAAAAAAAAAAAAAAAmAIAAGRy&#10;cy9kb3ducmV2LnhtbFBLBQYAAAAABAAEAPUAAACMAwAAAAA=&#10;" stroked="f">
                      <v:textbox style="mso-fit-shape-to-text:t" inset="0,0,0,0">
                        <w:txbxContent>
                          <w:p w:rsidR="00432D29" w:rsidRDefault="00432D29" w:rsidP="00432D29">
                            <w:pPr>
                              <w:pStyle w:val="Fig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Brackets</w:t>
                            </w:r>
                          </w:p>
                        </w:txbxContent>
                      </v:textbox>
                    </v:shape>
                    <v:line id="Line 276" o:spid="_x0000_s1051" style="position:absolute;flip:x y;visibility:visible;mso-wrap-style:square" from="5912,7015" to="11430,11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7YK8UAAADcAAAADwAAAGRycy9kb3ducmV2LnhtbESPT2sCMRTE74LfITzBW83WP6WsRhFF&#10;sLd223p+bF43aTcv6yau2376plDwOMzMb5jVpne16KgN1rOC+0kGgrj02nKl4O31cPcIIkRkjbVn&#10;UvBNATbr4WCFufZXfqGuiJVIEA45KjAxNrmUoTTkMEx8Q5y8D986jEm2ldQtXhPc1XKaZQ/SoeW0&#10;YLChnaHyq7g4BZ2bF+/Wd2dvF7vZZ/n8Y05Pe6XGo367BBGpj7fwf/uoFUwXc/g7k46AX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7YK8UAAADcAAAADwAAAAAAAAAA&#10;AAAAAAChAgAAZHJzL2Rvd25yZXYueG1sUEsFBgAAAAAEAAQA+QAAAJMDAAAAAA==&#10;" strokecolor="red" strokeweight="1.5pt">
                      <v:stroke endarrow="block"/>
                    </v:line>
                    <v:line id="Line 277" o:spid="_x0000_s1052" style="position:absolute;flip:y;visibility:visible;mso-wrap-style:square" from="16008,7803" to="22098,118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/mw8YAAADcAAAADwAAAGRycy9kb3ducmV2LnhtbESPW2sCMRSE34X+h3AKfdNsLfWyGkVs&#10;C4UK4hV9O2yOu0s3J0uSrtt/3xQEH4eZ+YaZzltTiYacLy0reO4lIIgzq0vOFex3H90RCB+QNVaW&#10;ScEveZjPHjpTTLW98oaabchFhLBPUUERQp1K6bOCDPqerYmjd7HOYIjS5VI7vEa4qWQ/SQbSYMlx&#10;ocCalgVl39sfoyCsv6pG4vAwPr6dymT1fibnzko9PbaLCYhAbbiHb+1PraD/+gL/Z+IRkL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v5sPGAAAA3AAAAA8AAAAAAAAA&#10;AAAAAAAAoQIAAGRycy9kb3ducmV2LnhtbFBLBQYAAAAABAAEAPkAAACUAwAAAAA=&#10;" strokecolor="red" strokeweight="1.5pt">
                      <v:stroke endarrow="block"/>
                    </v:line>
                    <v:line id="Line 278" o:spid="_x0000_s1053" style="position:absolute;visibility:visible;mso-wrap-style:square" from="18006,4646" to="22086,57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LfccQAAADcAAAADwAAAGRycy9kb3ducmV2LnhtbESPUWvCMBSF3wf+h3AF32aqsDKqUURw&#10;bA+Ozu0HXJprU2xuahJtu1+/DAZ7PJxzvsNZbwfbijv50DhWsJhnIIgrpxuuFXx9Hh6fQYSIrLF1&#10;TApGCrDdTB7WWGjX8wfdT7EWCcKhQAUmxq6QMlSGLIa564iTd3beYkzS11J77BPctnKZZbm02HBa&#10;MNjR3lB1Od2sgrfgc3+LnMnj1XyXl/dylC+1UrPpsFuBiDTE//Bf+1UrWD4t4PdMOgJy8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Qt9xxAAAANwAAAAPAAAAAAAAAAAA&#10;AAAAAKECAABkcnMvZG93bnJldi54bWxQSwUGAAAAAAQABAD5AAAAkgMAAAAA&#10;" strokecolor="red" strokeweight="1.5pt">
                      <v:stroke endarrow="block"/>
                    </v:line>
                    <v:shape id="Text Box 455" o:spid="_x0000_s1054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1TWMUA&#10;AADcAAAADwAAAGRycy9kb3ducmV2LnhtbESPT4vCMBTE7wt+h/AEL4umW6Qs1Sj+WWEP7kFXPD+a&#10;Z1tsXkoSbf32G0HY4zAzv2Hmy9404k7O15YVfEwSEMSF1TWXCk6/u/EnCB+QNTaWScGDPCwXg7c5&#10;5tp2fKD7MZQiQtjnqKAKoc2l9EVFBv3EtsTRu1hnMETpSqkddhFuGpkmSSYN1hwXKmxpU1FxPd6M&#10;gmzrbt2BN+/b09cef9oyPa8fZ6VGw341AxGoD//hV/tbK0inGTz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VNYxQAAANwAAAAPAAAAAAAAAAAAAAAAAJgCAABkcnMv&#10;ZG93bnJldi54bWxQSwUGAAAAAAQABAD1AAAAigMAAAAA&#10;" stroked="f">
                      <v:textbox inset="0,0,0,0">
                        <w:txbxContent>
                          <w:p w:rsidR="00432D29" w:rsidRDefault="00432D29" w:rsidP="00432D29">
                            <w:pPr>
                              <w:pStyle w:val="Fig"/>
                              <w:jc w:val="center"/>
                            </w:pPr>
                            <w:r>
                              <w:t>Fig. 2-2</w:t>
                            </w:r>
                          </w:p>
                        </w:txbxContent>
                      </v:textbox>
                    </v:shape>
                    <v:shape id="Text Box 460" o:spid="_x0000_s1055" type="#_x0000_t202" style="position:absolute;left:9853;top:3941;width:8153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BnF8MA&#10;AADcAAAADwAAAGRycy9kb3ducmV2LnhtbERPz2vCMBS+C/sfwhvsIjOdU5HOKCITdBex8+Lt0Tyb&#10;bs1LSVLt/ntzGHj8+H4vVr1txJV8qB0reBtlIIhLp2uuFJy+t69zECEia2wck4I/CrBaPg0WmGt3&#10;4yNdi1iJFMIhRwUmxjaXMpSGLIaRa4kTd3HeYkzQV1J7vKVw28hxls2kxZpTg8GWNobK36KzCg6T&#10;88EMu8vn13ry7venbjP7qQqlXp779QeISH18iP/dO61gPE3z05l0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BnF8MAAADcAAAADwAAAAAAAAAAAAAAAACYAgAAZHJzL2Rv&#10;d25yZXYueG1sUEsFBgAAAAAEAAQA9QAAAIgDAAAAAA==&#10;" stroked="f">
                      <v:textbox style="mso-fit-shape-to-text:t" inset="0,0,0,0">
                        <w:txbxContent>
                          <w:p w:rsidR="00432D29" w:rsidRDefault="00432D29" w:rsidP="00432D29">
                            <w:pPr>
                              <w:pStyle w:val="Fig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Rubber hangers</w:t>
                            </w:r>
                          </w:p>
                        </w:txbxContent>
                      </v:textbox>
                    </v:shape>
                    <v:line id="Line 461" o:spid="_x0000_s1056" style="position:absolute;flip:x;visibility:visible;mso-wrap-style:square" from="6700,4646" to="9853,54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6NDWMUAAADcAAAADwAAAGRycy9kb3ducmV2LnhtbESPW2vCQBSE3wv+h+UIfdONgVaNrlJ6&#10;gUIL4hV9O2SPSTB7NuxuY/rvu4LQx2FmvmHmy87UoiXnK8sKRsMEBHFudcWFgt32YzAB4QOyxtoy&#10;KfglD8tF72GOmbZXXlO7CYWIEPYZKihDaDIpfV6SQT+0DXH0ztYZDFG6QmqH1wg3tUyT5FkarDgu&#10;lNjQa0n5ZfNjFITVV91KHO+nh7djlXy/n8i5k1KP/e5lBiJQF/7D9/anVpA+pXA7E4+AXP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6NDWMUAAADcAAAADwAAAAAAAAAA&#10;AAAAAAChAgAAZHJzL2Rvd25yZXYueG1sUEsFBgAAAAAEAAQA+QAAAJMDAAAAAA==&#10;" strokecolor="red" strokeweight="1.5pt">
                      <v:stroke endarrow="block"/>
                    </v:line>
                    <v:rect id="Rectangle 110" o:spid="_x0000_s1057" style="position:absolute;left:2601;top:157;width:11220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TDs8QA&#10;AADcAAAADwAAAGRycy9kb3ducmV2LnhtbESPUWvCQBCE3wv+h2MLfauXBlpL9JQSEEQKVdP6vOTW&#10;JDa3F3Krpv/eE4Q+DjPzDTNbDK5VZ+pD49nAyzgBRVx623Bl4LtYPr+DCoJssfVMBv4owGI+ephh&#10;Zv2Ft3TeSaUihEOGBmqRLtM6lDU5DGPfEUfv4HuHEmVfadvjJcJdq9MkedMOG44LNXaU11T+7k7O&#10;wNd+U6w3k3wtSVpK/sNHev0sjHl6HD6moIQG+Q/f2ytrIJ2kcDsTj4Ce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Uw7PEAAAA3AAAAA8AAAAAAAAAAAAAAAAAmAIAAGRycy9k&#10;b3ducmV2LnhtbFBLBQYAAAAABAAEAPUAAACJAwAAAAA=&#10;" stroked="f" strokeweight=".25pt">
                      <v:textbox style="mso-fit-shape-to-text:t" inset="0,0,0,0">
                        <w:txbxContent>
                          <w:p w:rsidR="00432D29" w:rsidRDefault="00432D29" w:rsidP="00432D2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Exhaust hanger tool</w:t>
                            </w:r>
                          </w:p>
                        </w:txbxContent>
                      </v:textbox>
                    </v:rect>
                    <v:shape id="Picture 111" o:spid="_x0000_s1058" type="#_x0000_t75" alt="tool" style="position:absolute;left:157;top:157;width:2477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zj9PGAAAA3AAAAA8AAABkcnMvZG93bnJldi54bWxEj91qwkAUhO8LvsNyhN7VjRZija4iUouI&#10;CGoe4JA9+dHs2TS71bRP7wpCL4eZ+YaZLTpTiyu1rrKsYDiIQBBnVldcKEhP67cPEM4ja6wtk4Jf&#10;crCY915mmGh74wNdj74QAcIuQQWl900ipctKMugGtiEOXm5bgz7ItpC6xVuAm1qOoiiWBisOCyU2&#10;tCopuxx/jILt+pDmJv+MNl/7bfo3Oe++s3in1Gu/W05BeOr8f/jZ3mgFo/E7PM6EI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3OP08YAAADcAAAADwAAAAAAAAAAAAAA&#10;AACfAgAAZHJzL2Rvd25yZXYueG1sUEsFBgAAAAAEAAQA9wAAAJIDAAAAAA==&#10;">
                      <v:imagedata r:id="rId23" o:title="tool"/>
                      <v:path arrowok="t"/>
                    </v:shape>
                  </v:group>
                  <v:shape id="Picture 23" o:spid="_x0000_s1059" type="#_x0000_t75" style="position:absolute;left:24672;top:8036;width:4651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166vCAAAA2wAAAA8AAABkcnMvZG93bnJldi54bWxEj8GKwkAQRO/C/sPQC950sgoiWUcRV8GD&#10;COoecmwybRLM9IRMG+PfO8LCHouqekUtVr2rVUdtqDwb+BonoIhzbysuDPxedqM5qCDIFmvPZOBJ&#10;AVbLj8ECU+sffKLuLIWKEA4pGihFmlTrkJfkMIx9Qxy9q28dSpRtoW2Ljwh3tZ4kyUw7rDgulNjQ&#10;pqT8dr47Az+zY9dn280dpTjYoLPp9SlszPCzX3+DEurlP/zX3lsDkym8v8Qfo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teurwgAAANsAAAAPAAAAAAAAAAAAAAAAAJ8C&#10;AABkcnMvZG93bnJldi54bWxQSwUGAAAAAAQABAD3AAAAjgMAAAAA&#10;">
                    <v:imagedata r:id="rId33" o:title=""/>
                    <v:path arrowok="t"/>
                  </v:shape>
                </v:group>
                <v:oval id="Oval 234" o:spid="_x0000_s1060" style="position:absolute;left:23726;top:13399;width:5834;height:2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LIssIA&#10;AADcAAAADwAAAGRycy9kb3ducmV2LnhtbESPQYvCMBSE78L+h/AWvGmqW1epRlkWFtSbunp+NM+2&#10;2LzUJq313xtB8DjMzDfMYtWZUrRUu8KygtEwAkGcWl1wpuD/8DeYgXAeWWNpmRTcycFq+dFbYKLt&#10;jXfU7n0mAoRdggpy76tESpfmZNANbUUcvLOtDfog60zqGm8Bbko5jqJvabDgsJBjRb85pZd9YxRM&#10;N9vjiZrWXdvJNL42Pr7wwSrV/+x+5iA8df4dfrXXWsH4K4bnmXA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UsiywgAAANwAAAAPAAAAAAAAAAAAAAAAAJgCAABkcnMvZG93&#10;bnJldi54bWxQSwUGAAAAAAQABAD1AAAAhwMAAAAA&#10;" filled="f" strokecolor="red" strokeweight="1.5pt">
                  <v:stroke joinstyle="miter"/>
                </v:oval>
                <w10:anchorlock/>
              </v:group>
            </w:pict>
          </mc:Fallback>
        </mc:AlternateContent>
      </w:r>
      <w:r w:rsidR="007759DF">
        <w:rPr>
          <w:noProof w:val="0"/>
        </w:rPr>
        <w:t>Pry the rear muffler exhaust brackets</w:t>
      </w:r>
      <w:r w:rsidR="001B6E7D">
        <w:rPr>
          <w:noProof w:val="0"/>
        </w:rPr>
        <w:t xml:space="preserve"> loose from the rubber hangers </w:t>
      </w:r>
      <w:r w:rsidR="007759DF">
        <w:rPr>
          <w:noProof w:val="0"/>
        </w:rPr>
        <w:t>(Fig. 2-2</w:t>
      </w:r>
      <w:r w:rsidR="00131FCD">
        <w:rPr>
          <w:noProof w:val="0"/>
        </w:rPr>
        <w:t>)</w:t>
      </w:r>
      <w:r w:rsidR="001B6E7D">
        <w:rPr>
          <w:noProof w:val="0"/>
        </w:rPr>
        <w:t>.</w:t>
      </w:r>
    </w:p>
    <w:p w:rsidR="007759DF" w:rsidRDefault="001B6E7D" w:rsidP="001B6E7D">
      <w:pPr>
        <w:pStyle w:val="ProcLevel2"/>
        <w:numPr>
          <w:ilvl w:val="0"/>
          <w:numId w:val="0"/>
        </w:numPr>
        <w:ind w:left="360"/>
      </w:pPr>
      <w:r>
        <w:rPr>
          <w:sz w:val="20"/>
        </w:rPr>
        <w:drawing>
          <wp:anchor distT="0" distB="0" distL="114300" distR="114300" simplePos="0" relativeHeight="251700224" behindDoc="0" locked="1" layoutInCell="1" allowOverlap="1" wp14:anchorId="329A4C1B" wp14:editId="64667655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75" name="Picture 275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aution_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9DF">
        <w:rPr>
          <w:b/>
          <w:bCs/>
        </w:rPr>
        <w:t>NOTE:</w:t>
      </w:r>
      <w:r>
        <w:t xml:space="preserve"> Lubrication (such as </w:t>
      </w:r>
      <w:r w:rsidR="007759DF">
        <w:t>soap and water) on the rubber exhaust hangers can facilitate removal and installation of rubber hangers.</w:t>
      </w:r>
    </w:p>
    <w:p w:rsidR="001B6E7D" w:rsidRDefault="001B6E7D" w:rsidP="001B6E7D">
      <w:pPr>
        <w:spacing w:after="120" w:line="300" w:lineRule="auto"/>
        <w:rPr>
          <w:b/>
          <w:bCs/>
          <w:noProof/>
        </w:rPr>
      </w:pPr>
      <w:r>
        <w:rPr>
          <w:b/>
          <w:bCs/>
        </w:rPr>
        <w:br w:type="page"/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</w:pPr>
    </w:p>
    <w:p w:rsidR="00842EBF" w:rsidRDefault="00432D29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696128" behindDoc="0" locked="1" layoutInCell="1" allowOverlap="1" wp14:anchorId="2D8AB544" wp14:editId="3D58B6A3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67355" cy="1828800"/>
                        </a:xfrm>
                      </wpg:grpSpPr>
                      <wpg:grpSp>
                        <wpg:cNvPr id="267" name="Group 267"/>
                        <wpg:cNvGrpSpPr/>
                        <wpg:grpSpPr>
                          <a:xfrm>
                            <a:off x="0" y="0"/>
                            <a:ext cx="2967355" cy="1828800"/>
                            <a:chOff x="0" y="0"/>
                            <a:chExt cx="2967355" cy="1828800"/>
                          </a:xfrm>
                        </wpg:grpSpPr>
                        <pic:pic xmlns:pic="http://schemas.openxmlformats.org/drawingml/2006/picture">
                          <pic:nvPicPr>
                            <pic:cNvPr id="474" name="Picture 1"/>
                            <pic:cNvPicPr>
                              <a:picLocks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22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67355" cy="1828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239" name="Text Box 4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3" y="1639613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32D29" w:rsidRDefault="00432D29" w:rsidP="00432D29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43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1072055" y="1458310"/>
                            <a:ext cx="457199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32D29" w:rsidRDefault="00432D29" w:rsidP="00432D29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Bracket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240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0" y="685800"/>
                            <a:ext cx="815974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32D29" w:rsidRDefault="00432D29" w:rsidP="00432D29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Rubber hanger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242" name="Line 472"/>
                        <wps:cNvCnPr>
                          <a:cxnSpLocks noChangeShapeType="1"/>
                          <a:stCxn id="243" idx="1"/>
                        </wps:cNvCnPr>
                        <wps:spPr bwMode="auto">
                          <a:xfrm flipH="1" flipV="1">
                            <a:off x="764629" y="993228"/>
                            <a:ext cx="307426" cy="53556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473"/>
                        <wps:cNvCnPr>
                          <a:cxnSpLocks noChangeShapeType="1"/>
                          <a:stCxn id="240" idx="1"/>
                        </wps:cNvCnPr>
                        <wps:spPr bwMode="auto">
                          <a:xfrm flipH="1">
                            <a:off x="796159" y="756285"/>
                            <a:ext cx="346841" cy="1734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60131" y="15765"/>
                            <a:ext cx="1120775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432D29" w:rsidRDefault="00432D29" w:rsidP="00432D29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Exhaust hanger tool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5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8AB544" id="Group 270" o:spid="_x0000_s1061" style="position:absolute;left:0;text-align:left;margin-left:-255.6pt;margin-top:0;width:234pt;height:2in;z-index:251696128;mso-width-relative:margin" coordsize="29673,182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">
                <v:group id="Group 267" o:spid="_x0000_s1062" style="position:absolute;width:29673;height:18288" coordsize="29673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Picture 1" o:spid="_x0000_s1063" type="#_x0000_t75" style="position:absolute;width:29673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ySqrGAAAA3AAAAA8AAABkcnMvZG93bnJldi54bWxEj91qAjEUhO8F3yGcQu8026JVtkYpBaEW&#10;Kbj+YO9ON6ebtZuTZRN1fftGELwcZuYbZjJrbSVO1PjSsYKnfgKCOHe65ELBZj3vjUH4gKyxckwK&#10;LuRhNu12Jphqd+YVnbJQiAhhn6ICE0KdSulzQxZ939XE0ft1jcUQZVNI3eA5wm0ln5PkRVosOS4Y&#10;rOndUP6XHa2Cb7fdD7+SbFHvfvRmecjN5xyNUo8P7dsriEBtuIdv7Q+tYDAawPVMPAJy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zJKqsYAAADcAAAADwAAAAAAAAAAAAAA&#10;AACfAgAAZHJzL2Rvd25yZXYueG1sUEsFBgAAAAAEAAQA9wAAAJIDAAAAAA==&#10;" stroked="t">
                    <v:imagedata r:id="rId35" o:title="" croptop="1458f"/>
                    <v:path arrowok="t"/>
                    <o:lock v:ext="edit" aspectratio="f"/>
                  </v:shape>
                  <v:shape id="Text Box 464" o:spid="_x0000_s1064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S0V8UA&#10;AADcAAAADwAAAGRycy9kb3ducmV2LnhtbESPT4vCMBTE7wt+h/CEvSyabgXRahRXV9jDevAPnh/N&#10;sy02LyWJtn77jSDscZiZ3zDzZWdqcSfnK8sKPocJCOLc6ooLBafjdjAB4QOyxtoyKXiQh+Wi9zbH&#10;TNuW93Q/hEJECPsMFZQhNJmUPi/JoB/ahjh6F+sMhihdIbXDNsJNLdMkGUuDFceFEhtal5RfDzej&#10;YLxxt3bP64/N6fsXd02Rnr8eZ6Xe+91qBiJQF/7Dr/aPVpCOpvA8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FLRXxQAAANwAAAAPAAAAAAAAAAAAAAAAAJgCAABkcnMv&#10;ZG93bnJldi54bWxQSwUGAAAAAAQABAD1AAAAigMAAAAA&#10;" stroked="f">
                    <v:textbox inset="0,0,0,0">
                      <w:txbxContent>
                        <w:p w:rsidR="00432D29" w:rsidRDefault="00432D29" w:rsidP="00432D29">
                          <w:pPr>
                            <w:pStyle w:val="Fig"/>
                            <w:jc w:val="center"/>
                          </w:pPr>
                          <w:r>
                            <w:t>Fig. 2-3</w:t>
                          </w:r>
                        </w:p>
                      </w:txbxContent>
                    </v:textbox>
                  </v:shape>
                </v:group>
                <v:shape id="Text Box 469" o:spid="_x0000_s1065" type="#_x0000_t202" style="position:absolute;left:10720;top:14583;width:4572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tvvcYA&#10;AADcAAAADwAAAGRycy9kb3ducmV2LnhtbESPQWsCMRSE74X+h/AKvRTNVhcpq1FEWmi9iFsv3h6b&#10;52bt5mVJsrr996ZQ8DjMzDfMYjXYVlzIh8axgtdxBoK4crrhWsHh+2P0BiJEZI2tY1LwSwFWy8eH&#10;BRbaXXlPlzLWIkE4FKjAxNgVUobKkMUwdh1x8k7OW4xJ+lpqj9cEt62cZNlMWmw4LRjsaGOo+il7&#10;q2CXH3fmpT+9b9f51H8d+s3sXJdKPT8N6zmISEO8h//bn1rBJJ/C35l0BO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tvvcYAAADcAAAADwAAAAAAAAAAAAAAAACYAgAAZHJz&#10;L2Rvd25yZXYueG1sUEsFBgAAAAAEAAQA9QAAAIsDAAAAAA==&#10;" stroked="f">
                  <v:textbox style="mso-fit-shape-to-text:t" inset="0,0,0,0">
                    <w:txbxContent>
                      <w:p w:rsidR="00432D29" w:rsidRDefault="00432D29" w:rsidP="00432D29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Bracket</w:t>
                        </w:r>
                      </w:p>
                    </w:txbxContent>
                  </v:textbox>
                </v:shape>
                <v:shape id="Text Box 471" o:spid="_x0000_s1066" type="#_x0000_t202" style="position:absolute;left:11430;top:6858;width:8159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nxysMA&#10;AADcAAAADwAAAGRycy9kb3ducmV2LnhtbERPz2vCMBS+D/Y/hDfYZWg6V0SqUUQ22LzIOi/eHs2z&#10;qTYvJUm1++/NQfD48f1erAbbigv50DhW8D7OQBBXTjdcK9j/fY1mIEJE1tg6JgX/FGC1fH5aYKHd&#10;lX/pUsZapBAOBSowMXaFlKEyZDGMXUecuKPzFmOCvpba4zWF21ZOsmwqLTacGgx2tDFUncveKtjl&#10;h51564+f23X+4X/2/WZ6qkulXl+G9RxEpCE+xHf3t1YwydP8dCYd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nxysMAAADcAAAADwAAAAAAAAAAAAAAAACYAgAAZHJzL2Rv&#10;d25yZXYueG1sUEsFBgAAAAAEAAQA9QAAAIgDAAAAAA==&#10;" stroked="f">
                  <v:textbox style="mso-fit-shape-to-text:t" inset="0,0,0,0">
                    <w:txbxContent>
                      <w:p w:rsidR="00432D29" w:rsidRDefault="00432D29" w:rsidP="00432D29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Rubber hanger</w:t>
                        </w:r>
                      </w:p>
                    </w:txbxContent>
                  </v:textbox>
                </v:shape>
                <v:line id="Line 472" o:spid="_x0000_s1067" style="position:absolute;flip:x y;visibility:visible;mso-wrap-style:square" from="7646,9932" to="10720,15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JzGcUAAADcAAAADwAAAGRycy9kb3ducmV2LnhtbESPzW7CMBCE75X6DtYi9VYcUlpVKQZV&#10;oEpwo+nPeRVvY0O8DrEbAk+PKyH1OJqZbzSzxeAa0VMXrGcFk3EGgrjy2nKt4PPj7f4ZRIjIGhvP&#10;pOBEARbz25sZFtof+Z36MtYiQTgUqMDE2BZShsqQwzD2LXHyfnznMCbZ1VJ3eExw18g8y56kQ8tp&#10;wWBLS0PVvvx1Cno3Lb+s7w/ePi4fdtX2bL43K6XuRsPrC4hIQ/wPX9trrSCf5vB3Jh0BOb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9JzGcUAAADcAAAADwAAAAAAAAAA&#10;AAAAAAChAgAAZHJzL2Rvd25yZXYueG1sUEsFBgAAAAAEAAQA+QAAAJMDAAAAAA==&#10;" strokecolor="red" strokeweight="1.5pt">
                  <v:stroke endarrow="block"/>
                </v:line>
                <v:line id="Line 473" o:spid="_x0000_s1068" style="position:absolute;flip:x;visibility:visible;mso-wrap-style:square" from="7961,7562" to="11430,7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hL8sUAAADcAAAADwAAAGRycy9kb3ducmV2LnhtbESP3WoCMRSE7wu+QziCd5pVxOpqlFIt&#10;CC2U+ofeHTbH3cXNyZKk6/btm4LQy2FmvmEWq9ZUoiHnS8sKhoMEBHFmdcm5gsP+rT8F4QOyxsoy&#10;KfghD6tl52mBqbZ3/qJmF3IRIexTVFCEUKdS+qwgg35ga+LoXa0zGKJ0udQO7xFuKjlKkok0WHJc&#10;KLCm14Ky2+7bKAif71Uj8fk4O63PZfKxuZBzF6V63fZlDiJQG/7Dj/ZWKxiNh/B3Jh4Buf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qhL8sUAAADcAAAADwAAAAAAAAAA&#10;AAAAAAChAgAAZHJzL2Rvd25yZXYueG1sUEsFBgAAAAAEAAQA+QAAAJMDAAAAAA==&#10;" strokecolor="red" strokeweight="1.5pt">
                  <v:stroke endarrow="block"/>
                </v:line>
                <v:rect id="Rectangle 110" o:spid="_x0000_s1069" style="position:absolute;left:2601;top:157;width:11208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VihMEA&#10;AADcAAAADwAAAGRycy9kb3ducmV2LnhtbERPTWvCQBC9C/0Pywi96cZAVaKrlEChSKFq1POQHZPY&#10;7GzITjX9991DocfH+15vB9eqO/Wh8WxgNk1AEZfeNlwZOBVvkyWoIMgWW89k4IcCbDdPozVm1j/4&#10;QPejVCqGcMjQQC3SZVqHsiaHYeo74shdfe9QIuwrbXt8xHDX6jRJ5tphw7Ghxo7ymsqv47cz8HnZ&#10;F7v9It9JkpaSn/lGLx+FMc/j4XUFSmiQf/Gf+90aSOdxbTwTj4De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NlYoT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432D29" w:rsidRDefault="00432D29" w:rsidP="00432D29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Exhaust hanger tool</w:t>
                        </w:r>
                      </w:p>
                    </w:txbxContent>
                  </v:textbox>
                </v:rect>
                <v:shape id="Picture 111" o:spid="_x0000_s1070" type="#_x0000_t75" alt="tool" style="position:absolute;left:157;top:157;width:2477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LuTFAAAA3AAAAA8AAABkcnMvZG93bnJldi54bWxEj92KwjAUhO+FfYdwFvZO0/WiaDWKLKuI&#10;iKD2AQ7N6Y82J90matenN4Lg5TAz3zDTeWdqcaXWVZYVfA8iEMSZ1RUXCtLjsj8C4TyyxtoyKfgn&#10;B/PZR2+KibY33tP14AsRIOwSVFB63yRSuqwkg25gG+Lg5bY16INsC6lbvAW4qeUwimJpsOKwUGJD&#10;PyVl58PFKNgs92lu8t9ovdpt0vv4tP3L4q1SX5/dYgLCU+ff4Vd7rRUM4z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Qi7kxQAAANwAAAAPAAAAAAAAAAAAAAAA&#10;AJ8CAABkcnMvZG93bnJldi54bWxQSwUGAAAAAAQABAD3AAAAkQMAAAAA&#10;">
                  <v:imagedata r:id="rId23" o:title="tool"/>
                  <v:path arrowok="t"/>
                </v:shape>
                <w10:anchorlock/>
              </v:group>
            </w:pict>
          </mc:Fallback>
        </mc:AlternateContent>
      </w:r>
      <w:r w:rsidR="007759DF">
        <w:rPr>
          <w:noProof w:val="0"/>
        </w:rPr>
        <w:t>Pry the tailpip</w:t>
      </w:r>
      <w:r w:rsidR="004E6D20">
        <w:rPr>
          <w:noProof w:val="0"/>
        </w:rPr>
        <w:t xml:space="preserve">e bracket loose from the rubber </w:t>
      </w:r>
      <w:r w:rsidR="001B6E7D">
        <w:rPr>
          <w:noProof w:val="0"/>
        </w:rPr>
        <w:t>hanger</w:t>
      </w:r>
      <w:r w:rsidR="007759DF">
        <w:rPr>
          <w:noProof w:val="0"/>
        </w:rPr>
        <w:t xml:space="preserve"> (Fig. 2</w:t>
      </w:r>
      <w:r w:rsidR="00D656B2">
        <w:rPr>
          <w:noProof w:val="0"/>
        </w:rPr>
        <w:t>-</w:t>
      </w:r>
      <w:r w:rsidR="007759DF">
        <w:rPr>
          <w:noProof w:val="0"/>
        </w:rPr>
        <w:t>3)</w:t>
      </w:r>
      <w:r w:rsidR="001B6E7D">
        <w:rPr>
          <w:noProof w:val="0"/>
        </w:rPr>
        <w:t>.</w:t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7759DF" w:rsidRDefault="004A5AF9" w:rsidP="001B6E7D">
      <w:pPr>
        <w:pStyle w:val="ProcLevel2"/>
      </w:pPr>
      <w:r>
        <mc:AlternateContent>
          <mc:Choice Requires="wpg">
            <w:drawing>
              <wp:anchor distT="0" distB="0" distL="114300" distR="114300" simplePos="0" relativeHeight="251714560" behindDoc="0" locked="1" layoutInCell="1" allowOverlap="1" wp14:anchorId="043770F9" wp14:editId="5DF5A565">
                <wp:simplePos x="0" y="0"/>
                <wp:positionH relativeFrom="column">
                  <wp:posOffset>-3248025</wp:posOffset>
                </wp:positionH>
                <wp:positionV relativeFrom="paragraph">
                  <wp:posOffset>-3175</wp:posOffset>
                </wp:positionV>
                <wp:extent cx="2971800" cy="1828165"/>
                <wp:effectExtent l="19050" t="19050" r="19050" b="19685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165"/>
                          <a:chOff x="0" y="0"/>
                          <a:chExt cx="2971800" cy="1828800"/>
                        </a:xfrm>
                      </wpg:grpSpPr>
                      <wpg:grpSp>
                        <wpg:cNvPr id="263" name="Group 263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67748" cy="1824399"/>
                          </a:xfrm>
                        </wpg:grpSpPr>
                        <pic:pic xmlns:pic="http://schemas.openxmlformats.org/drawingml/2006/picture">
                          <pic:nvPicPr>
                            <pic:cNvPr id="475" name="Picture 1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896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67748" cy="18231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230" name="Text Box 4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3" y="1639614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2-4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1" name="Text Box 4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43000" y="1284889"/>
                              <a:ext cx="457834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pStyle w:val="Fig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Bracket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36" name="Text Box 4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1565" y="362607"/>
                              <a:ext cx="815339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pStyle w:val="Fig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Rubber hanger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32" name="Line 482"/>
                          <wps:cNvCnPr>
                            <a:cxnSpLocks noChangeShapeType="1"/>
                            <a:stCxn id="231" idx="3"/>
                          </wps:cNvCnPr>
                          <wps:spPr bwMode="auto">
                            <a:xfrm flipV="1">
                              <a:off x="1600834" y="780394"/>
                              <a:ext cx="412751" cy="57498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7" name="Line 483"/>
                          <wps:cNvCnPr>
                            <a:cxnSpLocks noChangeShapeType="1"/>
                            <a:stCxn id="236" idx="3"/>
                          </wps:cNvCnPr>
                          <wps:spPr bwMode="auto">
                            <a:xfrm>
                              <a:off x="1516904" y="433092"/>
                              <a:ext cx="438545" cy="9437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1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0131" y="15766"/>
                              <a:ext cx="1119505" cy="131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Exhaust hanger tool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62" name="Picture 111" descr="too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766" y="15766"/>
                              <a:ext cx="247650" cy="24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67304" y="811913"/>
                            <a:ext cx="464820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Oval 238"/>
                        <wps:cNvSpPr/>
                        <wps:spPr>
                          <a:xfrm>
                            <a:off x="2435773" y="953802"/>
                            <a:ext cx="354724" cy="2207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770F9" id="Group 248" o:spid="_x0000_s1071" style="position:absolute;left:0;text-align:left;margin-left:-255.75pt;margin-top:-.25pt;width:234pt;height:143.95pt;z-index:251714560" coordsize="29718,18288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7QAMQWRvYmVfQ00AAf/u&#10;AA5BZG9iZQBkgAAAAAH/2wCEAAwICAgJCAwJCQwRCwoLERUPDAwPFRgTExUTExgRDAwMDAwMEQwM&#10;DAwMDAwMDAwMDAwMDAwMDAwMDAwMDAwMDAwBDQsLDQ4NEA4OEBQODg4UFA4ODg4UEQwMDAwMEREM&#10;DAwMDAwRDAwMDAwMDAwMDAwMDAwMDAwMDAwMDAwMDAwMDP/AABEIAKAATAMBIgACEQEDEQH/3QAE&#10;AAX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YAAAAAAAAAAAACnZlY3RvckRhdGFib29sAQAAAABQZ1BzZW51&#10;bQAAAABQZ1BzAAAAAFBnUEMAAAAATGVmdFVudEYjUmx0AAAAAAAAAAAAAAAAVG9wIFVudEYjUmx0&#10;AAAAAAAAAAAAAAAAU2NsIFVudEYjUHJjQFkAAAAAAAA4QklNA+0AAAAAABAAYAAAAAEAAQBgAAAA&#10;AQABOEJJTQQmAAAAAAAOAAAAAAAAAAAAAD+AAAA4QklNBA0AAAAAAAQAAAAe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wAAAAABSZ2h0bG9uZwAAAFs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BOEJJTQQMAAAA&#10;ABfpAAAAAQAAAEwAAACgAAAA5AAAjoAAABfNABgAAf/Y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0ADEFkb2JlX0NNAAH/7gAOQWRvYmUAZIAAAAAB/9sAhAAMCAgICQgMCQkMEQsKCxEVDwwM&#10;DxUYExMVExMYEQwMDAwMDBEMDAwMDAwMDAwMDAwMDAwMDAwMDAwMDAwMDAwMAQ0LCw0ODRAODhAU&#10;Dg4OFBQODg4OFBEMDAwMDBERDAwMDAwMEQwMDAwMDAwMDAwMDAwMDAwMDAwMDAwMDAwMDAz/wAAR&#10;CACgAEwDASIAAhEBAxEB/90ABAAF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MWElDQ19QUk9G&#10;SUxFAAEBAAAMSExpbm8CEAAAbW50clJHQiBYWVogB84AAgAJAAYAMQAAYWNzcE1TRlQAAAAASUVD&#10;IHNSR0IAAAAAAAAAAAAAAAE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">
                <v:group id="Group 263" o:spid="_x0000_s1072" style="position:absolute;width:29718;height:18288" coordsize="29677,18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shape id="Picture 1" o:spid="_x0000_s1073" type="#_x0000_t75" style="position:absolute;width:29677;height:1823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nEObFAAAA3AAAAA8AAABkcnMvZG93bnJldi54bWxEj0FrwkAUhO8F/8PyCr3VjVJNSV1FbEVP&#10;hSa2vT6yz01o9m3IrjH+e7cgeBxm5htmsRpsI3rqfO1YwWScgCAuna7ZKDgU2+dXED4ga2wck4IL&#10;eVgtRw8LzLQ78xf1eTAiQthnqKAKoc2k9GVFFv3YtcTRO7rOYoiyM1J3eI5w28hpksylxZrjQoUt&#10;bSoq//KTVXD8KE4mTX96yt8/XZGY79/dYaLU0+OwfgMRaAj38K291wpe0hn8n4lHQC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JxDmxQAAANwAAAAPAAAAAAAAAAAAAAAA&#10;AJ8CAABkcnMvZG93bnJldi54bWxQSwUGAAAAAAQABAD3AAAAkQMAAAAA&#10;" stroked="t">
                    <v:imagedata r:id="rId37" o:title="" cropbottom="5876f"/>
                    <v:path arrowok="t"/>
                  </v:shape>
                  <v:shape id="Text Box 476" o:spid="_x0000_s1074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4dysEA&#10;AADcAAAADwAAAGRycy9kb3ducmV2LnhtbERPTYvCMBC9C/sfwix4kTXdCiLVKK664EEPdcXz0Ixt&#10;sZmUJNr67zcHwePjfS9WvWnEg5yvLSv4HicgiAuray4VnP9+v2YgfEDW2FgmBU/ysFp+DBaYadtx&#10;To9TKEUMYZ+hgiqENpPSFxUZ9GPbEkfuap3BEKErpXbYxXDTyDRJptJgzbGhwpY2FRW3090omG7d&#10;vct5M9qedwc8tmV6+XlelBp+9us5iEB9eItf7r1WkE7i/HgmHg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QuHcrBAAAA3AAAAA8AAAAAAAAAAAAAAAAAmAIAAGRycy9kb3du&#10;cmV2LnhtbFBLBQYAAAAABAAEAPUAAACGAwAAAAA=&#10;" stroked="f">
                    <v:textbox inset="0,0,0,0">
                      <w:txbxContent>
                        <w:p w:rsidR="004A5AF9" w:rsidRDefault="004A5AF9" w:rsidP="004A5AF9">
                          <w:pPr>
                            <w:pStyle w:val="Fig"/>
                            <w:jc w:val="center"/>
                          </w:pPr>
                          <w:r>
                            <w:t>Fig. 2-4</w:t>
                          </w:r>
                        </w:p>
                      </w:txbxContent>
                    </v:textbox>
                  </v:shape>
                  <v:shape id="Text Box 480" o:spid="_x0000_s1075" type="#_x0000_t202" style="position:absolute;left:11430;top:12848;width:4578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MnLMYA&#10;AADcAAAADwAAAGRycy9kb3ducmV2LnhtbESPT2sCMRTE70K/Q3gFL1Kz/kHK1igiLagX6dZLb4/N&#10;c7Pt5mVJsrp+e1MoeBxm5jfMct3bRlzIh9qxgsk4A0FcOl1zpeD09fHyCiJEZI2NY1JwowDr1dNg&#10;ibl2V/6kSxErkSAcclRgYmxzKUNpyGIYu5Y4eWfnLcYkfSW1x2uC20ZOs2whLdacFgy2tDVU/had&#10;VXCcfx/NqDu/Hzbzmd+fuu3ipyqUGj73mzcQkfr4CP+3d1rBdDaBvzPpCM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MnLMYAAADcAAAADwAAAAAAAAAAAAAAAACYAgAAZHJz&#10;L2Rvd25yZXYueG1sUEsFBgAAAAAEAAQA9QAAAIsDAAAAAA==&#10;" stroked="f">
                    <v:textbox style="mso-fit-shape-to-text:t" inset="0,0,0,0">
                      <w:txbxContent>
                        <w:p w:rsidR="004A5AF9" w:rsidRDefault="004A5AF9" w:rsidP="004A5AF9">
                          <w:pPr>
                            <w:pStyle w:val="Fig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Bracket</w:t>
                          </w:r>
                        </w:p>
                      </w:txbxContent>
                    </v:textbox>
                  </v:shape>
                  <v:shape id="Text Box 481" o:spid="_x0000_s1076" type="#_x0000_t202" style="position:absolute;left:7015;top:3626;width:8154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q/WMYA&#10;AADcAAAADwAAAGRycy9kb3ducmV2LnhtbESPQWsCMRSE74X+h/AKvRTNVmUpq1FEWmi9iFsv3h6b&#10;52bt5mVJsrr996ZQ8DjMzDfMYjXYVlzIh8axgtdxBoK4crrhWsHh+2P0BiJEZI2tY1LwSwFWy8eH&#10;BRbaXXlPlzLWIkE4FKjAxNgVUobKkMUwdh1x8k7OW4xJ+lpqj9cEt62cZFkuLTacFgx2tDFU/ZS9&#10;VbCbHXfmpT+9b9ezqf869Jv8XJdKPT8N6zmISEO8h//bn1rBZJrD35l0BOT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q/WMYAAADcAAAADwAAAAAAAAAAAAAAAACYAgAAZHJz&#10;L2Rvd25yZXYueG1sUEsFBgAAAAAEAAQA9QAAAIsDAAAAAA==&#10;" stroked="f">
                    <v:textbox style="mso-fit-shape-to-text:t" inset="0,0,0,0">
                      <w:txbxContent>
                        <w:p w:rsidR="004A5AF9" w:rsidRDefault="004A5AF9" w:rsidP="004A5AF9">
                          <w:pPr>
                            <w:pStyle w:val="Fig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Rubber hanger</w:t>
                          </w:r>
                        </w:p>
                      </w:txbxContent>
                    </v:textbox>
                  </v:shape>
                  <v:line id="Line 482" o:spid="_x0000_s1077" style="position:absolute;flip:y;visibility:visible;mso-wrap-style:square" from="16008,7803" to="20135,135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ym+MUAAADcAAAADwAAAGRycy9kb3ducmV2LnhtbESPW2vCQBSE3wv+h+UIfdONKVSNrlJ6&#10;gUIL4hV9O2SPSTB7NuxuY/rvu4LQx2FmvmHmy87UoiXnK8sKRsMEBHFudcWFgt32YzAB4QOyxtoy&#10;KfglD8tF72GOmbZXXlO7CYWIEPYZKihDaDIpfV6SQT+0DXH0ztYZDFG6QmqH1wg3tUyT5FkarDgu&#10;lNjQa0n5ZfNjFITVV91KHO+nh7djlXy/n8i5k1KP/e5lBiJQF/7D9/anVpA+pXA7E4+AXP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nym+MUAAADcAAAADwAAAAAAAAAA&#10;AAAAAAChAgAAZHJzL2Rvd25yZXYueG1sUEsFBgAAAAAEAAQA+QAAAJMDAAAAAA==&#10;" strokecolor="red" strokeweight="1.5pt">
                    <v:stroke endarrow="block"/>
                  </v:line>
                  <v:line id="Line 483" o:spid="_x0000_s1078" style="position:absolute;visibility:visible;mso-wrap-style:square" from="15169,4330" to="19554,52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gHPsQAAADcAAAADwAAAGRycy9kb3ducmV2LnhtbESPUWvCMBSF3wX/Q7iCbzOdAzeqqQxh&#10;Yz44XLcfcGmuTWlzU5Oo1V+/DAY+Hs453+Gs1oPtxJl8aBwreJxlIIgrpxuuFfx8vz28gAgRWWPn&#10;mBRcKcC6GI9WmGt34S86l7EWCcIhRwUmxj6XMlSGLIaZ64mTd3DeYkzS11J7vCS47eQ8yxbSYsNp&#10;wWBPG0NVW56sgm3wC3+KnMnd0dz27ef+Kt9rpaaT4XUJItIQ7+H/9odWMH96hr8z6QjI4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OAc+xAAAANwAAAAPAAAAAAAAAAAA&#10;AAAAAKECAABkcnMvZG93bnJldi54bWxQSwUGAAAAAAQABAD5AAAAkgMAAAAA&#10;" strokecolor="red" strokeweight="1.5pt">
                    <v:stroke endarrow="block"/>
                  </v:line>
                  <v:rect id="Rectangle 110" o:spid="_x0000_s1079" style="position:absolute;left:2601;top:157;width:11195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LGcQA&#10;AADcAAAADwAAAGRycy9kb3ducmV2LnhtbESPUWvCQBCE3wv9D8cWfKsXA9oSPaUECkWEWlN9XnJr&#10;Es3thdxW47/vFQo+DjPzDbNYDa5VF+pD49nAZJyAIi69bbgy8F28P7+CCoJssfVMBm4UYLV8fFhg&#10;Zv2Vv+iyk0pFCIcMDdQiXaZ1KGtyGMa+I47e0fcOJcq+0rbHa4S7VqdJMtMOG44LNXaU11Sedz/O&#10;wOdhW6y3L/lakrSUfM8nmm4KY0ZPw9sclNAg9/B/+8MaSGcT+DsTj4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fyxnEAAAA3AAAAA8AAAAAAAAAAAAAAAAAmAIAAGRycy9k&#10;b3ducmV2LnhtbFBLBQYAAAAABAAEAPUAAACJAwAAAAA=&#10;" stroked="f" strokeweight=".25pt">
                    <v:textbox style="mso-fit-shape-to-text:t" inset="0,0,0,0">
                      <w:txbxContent>
                        <w:p w:rsidR="004A5AF9" w:rsidRDefault="004A5AF9" w:rsidP="004A5AF9">
                          <w:pPr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Exhaust hanger tool</w:t>
                          </w:r>
                        </w:p>
                      </w:txbxContent>
                    </v:textbox>
                  </v:rect>
                  <v:shape id="Picture 111" o:spid="_x0000_s1080" type="#_x0000_t75" alt="tool" style="position:absolute;left:157;top:157;width:2477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mvJXFAAAA3AAAAA8AAABkcnMvZG93bnJldi54bWxEj91qwkAUhO8LvsNyCr2rm+YitNFVRFRE&#10;RFDzAIfsyY9mz8bsVqNP3xUKXg4z8w0znvamEVfqXG1ZwdcwAkGcW11zqSA7Lj+/QTiPrLGxTAru&#10;5GA6GbyNMdX2xnu6HnwpAoRdigoq79tUSpdXZNANbUscvMJ2Bn2QXSl1h7cAN42MoyiRBmsOCxW2&#10;NK8oPx9+jYLNcp8VplhE69Vukz1+TttLnmyV+njvZyMQnnr/Cv+311pBnMTwPBOOgJ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5ryVxQAAANwAAAAPAAAAAAAAAAAAAAAA&#10;AJ8CAABkcnMvZG93bnJldi54bWxQSwUGAAAAAAQABAD3AAAAkQMAAAAA&#10;">
                    <v:imagedata r:id="rId23" o:title="tool"/>
                    <v:path arrowok="t"/>
                  </v:shape>
                </v:group>
                <v:shape id="Picture 247" o:spid="_x0000_s1081" type="#_x0000_t75" style="position:absolute;left:24673;top:8119;width:4648;height:9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G1vEAAAA3AAAAA8AAABkcnMvZG93bnJldi54bWxEj09rwkAUxO+FfoflFbzVTVWsxKxSrIIH&#10;KdT24PGRfflDs29D9hnjt3cFocdhZn7DZOvBNaqnLtSeDbyNE1DEubc1lwZ+f3avC1BBkC02nsnA&#10;lQKsV89PGabWX/ib+qOUKkI4pGigEmlTrUNekcMw9i1x9ArfOZQou1LbDi8R7ho9SZK5dlhzXKiw&#10;pU1F+d/x7Ax8zr/64bTdnFHKgw36NC2uwsaMXoaPJSihQf7Dj/beGpjM3uF+Jh4Bv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KG1vEAAAA3AAAAA8AAAAAAAAAAAAAAAAA&#10;nwIAAGRycy9kb3ducmV2LnhtbFBLBQYAAAAABAAEAPcAAACQAwAAAAA=&#10;">
                  <v:imagedata r:id="rId33" o:title=""/>
                  <v:path arrowok="t"/>
                </v:shape>
                <v:oval id="Oval 238" o:spid="_x0000_s1082" style="position:absolute;left:24357;top:9538;width:3547;height:2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/Ct78A&#10;AADcAAAADwAAAGRycy9kb3ducmV2LnhtbERPy4rCMBTdD/gP4QruxtTXKNUoIgjqTh1dX5prW2xu&#10;apPW+vdmIbg8nPdi1ZpCNFS53LKCQT8CQZxYnXOq4P+8/Z2BcB5ZY2GZFLzIwWrZ+VlgrO2Tj9Sc&#10;fCpCCLsYFWTel7GULsnIoOvbkjhwN1sZ9AFWqdQVPkO4KeQwiv6kwZxDQ4YlbTJK7qfaKJjuD5cr&#10;1Y17NJPp+FH78Z3PVqlet13PQXhq/Vf8ce+0guEorA1nwhGQy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H8K3vwAAANwAAAAPAAAAAAAAAAAAAAAAAJgCAABkcnMvZG93bnJl&#10;di54bWxQSwUGAAAAAAQABAD1AAAAhAMAAAAA&#10;" filled="f" strokecolor="red" strokeweight="1.5pt">
                  <v:stroke joinstyle="miter"/>
                </v:oval>
                <w10:anchorlock/>
              </v:group>
            </w:pict>
          </mc:Fallback>
        </mc:AlternateContent>
      </w:r>
      <w:r w:rsidR="007759DF">
        <w:t xml:space="preserve">Pry the </w:t>
      </w:r>
      <w:r w:rsidR="001B6E7D">
        <w:t xml:space="preserve">front </w:t>
      </w:r>
      <w:r w:rsidR="007759DF">
        <w:t>muffler exhaust bracket</w:t>
      </w:r>
      <w:r w:rsidR="001B6E7D">
        <w:t xml:space="preserve"> loose from the rubber hanger </w:t>
      </w:r>
      <w:r w:rsidR="007759DF">
        <w:t>(Fig. 2</w:t>
      </w:r>
      <w:r w:rsidR="003A1226">
        <w:t>-</w:t>
      </w:r>
      <w:r w:rsidR="007759DF">
        <w:t>4)</w:t>
      </w:r>
      <w:r w:rsidR="001B6E7D">
        <w:t>.</w:t>
      </w:r>
    </w:p>
    <w:p w:rsidR="007759DF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  <w:r>
        <w:rPr>
          <w:sz w:val="20"/>
        </w:rPr>
        <w:drawing>
          <wp:anchor distT="0" distB="0" distL="114300" distR="114300" simplePos="0" relativeHeight="251702272" behindDoc="0" locked="1" layoutInCell="1" allowOverlap="1" wp14:anchorId="15F2C84D" wp14:editId="1DFAF290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276" name="Picture 276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aution_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 w:val="0"/>
        </w:rPr>
        <w:t xml:space="preserve">NOTE: </w:t>
      </w:r>
      <w:r w:rsidR="007759DF">
        <w:rPr>
          <w:noProof w:val="0"/>
        </w:rPr>
        <w:t>Do not remove the original rubber hangers (OE) from the vehicle; four (4) in total.</w:t>
      </w:r>
    </w:p>
    <w:p w:rsidR="001B6E7D" w:rsidRDefault="007759DF" w:rsidP="001B6E7D">
      <w:pPr>
        <w:pStyle w:val="ProcLevel2"/>
        <w:rPr>
          <w:noProof w:val="0"/>
        </w:rPr>
      </w:pPr>
      <w:r>
        <w:rPr>
          <w:noProof w:val="0"/>
        </w:rPr>
        <w:t>Remove the OE muffler assembly from the vehicle.</w:t>
      </w:r>
    </w:p>
    <w:p w:rsidR="007759DF" w:rsidRDefault="005D3B38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  <w:r>
        <w:rPr>
          <w:noProof w:val="0"/>
        </w:rPr>
        <w:t xml:space="preserve"> </w:t>
      </w:r>
    </w:p>
    <w:p w:rsidR="007759DF" w:rsidRDefault="001B6E7D" w:rsidP="001B6E7D">
      <w:pPr>
        <w:pStyle w:val="ProcLevel1"/>
        <w:spacing w:before="0" w:after="240" w:line="240" w:lineRule="auto"/>
      </w:pPr>
      <w:r>
        <w:t>Install</w:t>
      </w:r>
      <w:r w:rsidR="007759DF">
        <w:t xml:space="preserve"> </w:t>
      </w:r>
      <w:r>
        <w:t>the TRD</w:t>
      </w:r>
      <w:r w:rsidR="007759DF">
        <w:t xml:space="preserve"> Exhaust System.</w:t>
      </w:r>
    </w:p>
    <w:p w:rsidR="007759DF" w:rsidRDefault="004A5AF9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716608" behindDoc="0" locked="1" layoutInCell="1" allowOverlap="1" wp14:anchorId="55765754" wp14:editId="3801080F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wpg:grpSp>
                        <wpg:cNvPr id="457" name="Group 457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71800" cy="1828800"/>
                          </a:xfrm>
                        </wpg:grpSpPr>
                        <wpg:grpSp>
                          <wpg:cNvPr id="260" name="Group 260"/>
                          <wpg:cNvGrpSpPr/>
                          <wpg:grpSpPr>
                            <a:xfrm>
                              <a:off x="0" y="0"/>
                              <a:ext cx="2971800" cy="1828800"/>
                              <a:chOff x="0" y="0"/>
                              <a:chExt cx="2971800" cy="1828800"/>
                            </a:xfrm>
                          </wpg:grpSpPr>
                          <pic:pic xmlns:pic="http://schemas.openxmlformats.org/drawingml/2006/picture">
                            <pic:nvPicPr>
                              <pic:cNvPr id="448" name="Picture 1"/>
                              <pic:cNvPicPr>
                                <a:picLocks/>
                              </pic:cNvPicPr>
                            </pic:nvPicPr>
                            <pic:blipFill>
                              <a:blip r:embed="rId3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9718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  <wps:wsp>
                            <wps:cNvPr id="228" name="Text Box 4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883" y="1639614"/>
                                <a:ext cx="548640" cy="184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5AF9" w:rsidRDefault="004A5AF9" w:rsidP="004A5AF9">
                                  <w:pPr>
                                    <w:pStyle w:val="Fig"/>
                                    <w:jc w:val="center"/>
                                  </w:pPr>
                                  <w:r>
                                    <w:t>Fig. 3-1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6" name="Line 48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39159" y="346842"/>
                                <a:ext cx="506095" cy="32766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7" name="Line 48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065283" y="906518"/>
                                <a:ext cx="349885" cy="49784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5" name="Text Box 4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08083" y="1402697"/>
                                <a:ext cx="457199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5AF9" w:rsidRDefault="004A5AF9" w:rsidP="004A5AF9">
                                  <w:pPr>
                                    <w:pStyle w:val="Fig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Bracket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229" name="Text Box 4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50883" y="220650"/>
                                <a:ext cx="815339" cy="1409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A5AF9" w:rsidRDefault="004A5AF9" w:rsidP="004A5AF9">
                                  <w:pPr>
                                    <w:pStyle w:val="Fig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Rubber hanger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451" name="Picture 4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297" y="47296"/>
                              <a:ext cx="464820" cy="9804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50" name="Oval 450"/>
                        <wps:cNvSpPr/>
                        <wps:spPr>
                          <a:xfrm>
                            <a:off x="15766" y="197069"/>
                            <a:ext cx="354330" cy="220345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765754" id="Group 458" o:spid="_x0000_s1083" style="position:absolute;left:0;text-align:left;margin-left:-255.7pt;margin-top:0;width:234pt;height:2in;z-index:251716608" coordsize="29718,182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CgAEwDASIAAhEBAxEB/90ABAAF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MAAAAAAUmdodGxvbmcAAABb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ThCSU0EDAAAAAAX&#10;6QAAAAEAAABMAAAAoAAAAOQAAI6AAAAXzQAYAAH/2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B/+4ADkFkb2JlAGSAAAAAAf/bAIQADAgICAkIDAkJDBELCgsRFQ8MDA8V&#10;GBMTFRMTGBEMDAwMDAwRDAwMDAwMDAwMDAwMDAwMDAwMDAwMDAwMDAwMDAENCwsNDg0QDg4QFA4O&#10;DhQUDg4ODhQRDAwMDAwREQwMDAwMDBEMDAwMDAwMDAwMDAwMDAwMDAwMDAwMDAwMDAwM/8AAEQgA&#10;oABMAwEiAAIRAQMRAf/dAAQABf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iDFhJQ0NfUFJPRklM&#10;RQABAQAADEhMaW5vAhAAAG1udHJSR0IgWFlaIAfOAAIACQAGADEAAGFjc3BNU0ZUAAAAAElFQyBz&#10;UkdCAAAAAAAAAAAAAAAB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uAA5BZG9iZQBkQAAAAAH/2wCEAAEBAQEBAQEBAQEBAQEBAQEBAQEBAQEB&#10;AQEBAQEBAQEBAQEBAQEBAQEBAQECAgICAgICAgICAgMDAwMDAwMDAwMBAQEBAQEBAQEBAQICAQIC&#10;AwMDAwMDAwMDAwMDAwMDAwMDAwMDAwMDAwMDAwMDAwMDAwMDAwMDAwMDAwMDAwMDA//AABEIAMAA&#10;WwMBEQACEQEDEQH/3QAEAAz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">
                <v:group id="Group 457" o:spid="_x0000_s1084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group id="Group 260" o:spid="_x0000_s1085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  <v:shape id="Picture 1" o:spid="_x0000_s1086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vhXC9AAAA3AAAAA8AAABkcnMvZG93bnJldi54bWxET7sKwjAU3QX/IVzBRTRVRKQaRUVBcPKx&#10;uF2ba1tsbkoStf69GQTHw3nPl42pxIucLy0rGA4SEMSZ1SXnCi7nXX8KwgdkjZVlUvAhD8tFuzXH&#10;VNs3H+l1CrmIIexTVFCEUKdS+qwgg35ga+LI3a0zGCJ0udQO3zHcVHKUJBNpsOTYUGBNm4Kyx+lp&#10;FPCB9r3cXzfZehvK2/Upaze5K9XtNKsZiEBN+It/7r1WMB7HtfFMPAJy8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bG+FcL0AAADcAAAADwAAAAAAAAAAAAAAAACfAgAAZHJz&#10;L2Rvd25yZXYueG1sUEsFBgAAAAAEAAQA9wAAAIkDAAAAAA==&#10;" stroked="t">
                      <v:imagedata r:id="rId39" o:title=""/>
                      <v:path arrowok="t"/>
                      <o:lock v:ext="edit" aspectratio="f"/>
                    </v:shape>
                    <v:shape id="Text Box 484" o:spid="_x0000_s1087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GHEcAA&#10;AADcAAAADwAAAGRycy9kb3ducmV2LnhtbERPy4rCMBTdD/gP4QpuBk3tQoZqFJ/gwln4wPWlubbF&#10;5qYk0da/NwvB5eG8Z4vO1OJJzleWFYxHCQji3OqKCwWX8274B8IHZI21ZVLwIg+Lee9nhpm2LR/p&#10;eQqFiCHsM1RQhtBkUvq8JIN+ZBviyN2sMxgidIXUDtsYbmqZJslEGqw4NpTY0Lqk/H56GAWTjXu0&#10;R17/bi7bA/43RXpdva5KDfrdcgoiUBe+4o97rxWkaVwbz8QjIO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4GHEcAAAADcAAAADwAAAAAAAAAAAAAAAACYAgAAZHJzL2Rvd25y&#10;ZXYueG1sUEsFBgAAAAAEAAQA9QAAAIUDAAAAAA==&#10;" stroked="f">
                      <v:textbox inset="0,0,0,0">
                        <w:txbxContent>
                          <w:p w:rsidR="004A5AF9" w:rsidRDefault="004A5AF9" w:rsidP="004A5AF9">
                            <w:pPr>
                              <w:pStyle w:val="Fig"/>
                              <w:jc w:val="center"/>
                            </w:pPr>
                            <w:r>
                              <w:t>Fig. 3-1</w:t>
                            </w:r>
                          </w:p>
                        </w:txbxContent>
                      </v:textbox>
                    </v:shape>
                    <v:line id="Line 485" o:spid="_x0000_s1088" style="position:absolute;visibility:visible;mso-wrap-style:square" from="19391,3468" to="24452,67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00eMQAAADcAAAADwAAAGRycy9kb3ducmV2LnhtbESPQWvCQBSE70L/w/IK3nTTHEJJXYMI&#10;LXqwWPUHPLKv2ZDs23R31dhf3xWEHoeZ+YZZVKPtxYV8aB0reJlnIIhrp1tuFJyO77NXECEia+wd&#10;k4IbBaiWT5MFltpd+Ysuh9iIBOFQogIT41BKGWpDFsPcDcTJ+3beYkzSN1J7vCa47WWeZYW02HJa&#10;MDjQ2lDdHc5WwTb4wp8jZ3L3Y3733ef+Jj8apabP4+oNRKQx/ocf7Y1WkOcF3M+kIy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rTR4xAAAANwAAAAPAAAAAAAAAAAA&#10;AAAAAKECAABkcnMvZG93bnJldi54bWxQSwUGAAAAAAQABAD5AAAAkgMAAAAA&#10;" strokecolor="red" strokeweight="1.5pt">
                      <v:stroke endarrow="block"/>
                    </v:line>
                    <v:line id="Line 486" o:spid="_x0000_s1089" style="position:absolute;flip:y;visibility:visible;mso-wrap-style:square" from="20652,9065" to="24151,140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9KTvcUAAADcAAAADwAAAGRycy9kb3ducmV2LnhtbESPQWvCQBSE74L/YXlCb7oxh1pTVxFt&#10;QahQtFXq7ZF9JsHs27C7xvTfu4WCx2FmvmFmi87UoiXnK8sKxqMEBHFudcWFgu+v9+ELCB+QNdaW&#10;ScEveVjM+70ZZtreeEftPhQiQthnqKAMocmk9HlJBv3INsTRO1tnMETpCqkd3iLc1DJNkmdpsOK4&#10;UGJDq5Lyy/5qFITPj7qVODlMj+ufKtm+nci5k1JPg275CiJQFx7h//ZGK0jTCfydiUdAz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9KTvcUAAADcAAAADwAAAAAAAAAA&#10;AAAAAAChAgAAZHJzL2Rvd25yZXYueG1sUEsFBgAAAAAEAAQA+QAAAJMDAAAAAA==&#10;" strokecolor="red" strokeweight="1.5pt">
                      <v:stroke endarrow="block"/>
                    </v:line>
                    <v:shape id="Text Box 487" o:spid="_x0000_s1090" type="#_x0000_t202" style="position:absolute;left:16080;top:14026;width:4572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G38scA&#10;AADcAAAADwAAAGRycy9kb3ducmV2LnhtbESPQWsCMRSE70L/Q3iFXqRmu7VStkYRaaH2Im699PbY&#10;PDfbbl6WJKvrvzdCweMwM98w8+VgW3EkHxrHCp4mGQjiyumGawX774/HVxAhImtsHZOCMwVYLu5G&#10;cyy0O/GOjmWsRYJwKFCBibErpAyVIYth4jri5B2ctxiT9LXUHk8JbluZZ9lMWmw4LRjsaG2o+it7&#10;q2A7/dmacX94/1pNn/1m369nv3Wp1MP9sHoDEWmIt/B/+1MryPMXuJ5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Rt/LHAAAA3AAAAA8AAAAAAAAAAAAAAAAAmAIAAGRy&#10;cy9kb3ducmV2LnhtbFBLBQYAAAAABAAEAPUAAACMAwAAAAA=&#10;" stroked="f">
                      <v:textbox style="mso-fit-shape-to-text:t" inset="0,0,0,0">
                        <w:txbxContent>
                          <w:p w:rsidR="004A5AF9" w:rsidRDefault="004A5AF9" w:rsidP="004A5AF9">
                            <w:pPr>
                              <w:pStyle w:val="Fig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Bracket</w:t>
                            </w:r>
                          </w:p>
                        </w:txbxContent>
                      </v:textbox>
                    </v:shape>
                    <v:shape id="Text Box 489" o:spid="_x0000_s1091" type="#_x0000_t202" style="position:absolute;left:11508;top:2206;width:8154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y998cA&#10;AADcAAAADwAAAGRycy9kb3ducmV2LnhtbESPQWsCMRSE70L/Q3iFXqRmuxVpt0YRaaH2Im699PbY&#10;PDfbbl6WJKvrvzdCweMwM98w8+VgW3EkHxrHCp4mGQjiyumGawX774/HFxAhImtsHZOCMwVYLu5G&#10;cyy0O/GOjmWsRYJwKFCBibErpAyVIYth4jri5B2ctxiT9LXUHk8JbluZZ9lMWmw4LRjsaG2o+it7&#10;q2A7/dmacX94/1pNn/1m369nv3Wp1MP9sHoDEWmIt/B/+1MryPNXuJ5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cvffHAAAA3AAAAA8AAAAAAAAAAAAAAAAAmAIAAGRy&#10;cy9kb3ducmV2LnhtbFBLBQYAAAAABAAEAPUAAACMAwAAAAA=&#10;" stroked="f">
                      <v:textbox style="mso-fit-shape-to-text:t" inset="0,0,0,0">
                        <w:txbxContent>
                          <w:p w:rsidR="004A5AF9" w:rsidRDefault="004A5AF9" w:rsidP="004A5AF9">
                            <w:pPr>
                              <w:pStyle w:val="Fig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Rubber hanger</w:t>
                            </w:r>
                          </w:p>
                        </w:txbxContent>
                      </v:textbox>
                    </v:shape>
                  </v:group>
                  <v:shape id="Picture 451" o:spid="_x0000_s1092" type="#_x0000_t75" style="position:absolute;left:472;top:472;width:4649;height:9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9cpHFAAAA3AAAAA8AAABkcnMvZG93bnJldi54bWxEj81qwzAQhO+BvoPYQm+JnLYxxbUcSn6g&#10;hxJI0kOOi7WxTa2VsTaO8/ZRodDjMDPfMPlydK0aqA+NZwPzWQKKuPS24crA93E7fQMVBNli65kM&#10;3CjAsniY5JhZf+U9DQepVIRwyNBALdJlWoeyJodh5jvi6J1971Ci7Ctte7xGuGv1c5Kk2mHDcaHG&#10;jlY1lT+HizOwTnfDeNqsLijVlw369HK+CRvz9Dh+vIMSGuU//Nf+tAZeF3P4PROPg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vXKRxQAAANwAAAAPAAAAAAAAAAAAAAAA&#10;AJ8CAABkcnMvZG93bnJldi54bWxQSwUGAAAAAAQABAD3AAAAkQMAAAAA&#10;">
                    <v:imagedata r:id="rId33" o:title=""/>
                    <v:path arrowok="t"/>
                  </v:shape>
                </v:group>
                <v:oval id="Oval 450" o:spid="_x0000_s1093" style="position:absolute;left:157;top:1970;width:3543;height:22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3p6b8A&#10;AADcAAAADwAAAGRycy9kb3ducmV2LnhtbERPy4rCMBTdC/5DuII7TUfqOHRMRQTBcedzfWnutKXN&#10;TW3S2vl7sxBmeTjv9WYwteipdaVlBR/zCARxZnXJuYLrZT/7AuE8ssbaMin4IwebdDxaY6Ltk0/U&#10;n30uQgi7BBUU3jeJlC4ryKCb24Y4cL+2NegDbHOpW3yGcFPLRRR9SoMlh4YCG9oVlFXnzihY/Rxv&#10;d+p69+iXq/jR+bjii1VqOhm23yA8Df5f/HYftIJ4GeaHM+EIy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z/enpvwAAANwAAAAPAAAAAAAAAAAAAAAAAJgCAABkcnMvZG93bnJl&#10;di54bWxQSwUGAAAAAAQABAD1AAAAhAMAAAAA&#10;" filled="f" strokecolor="red" strokeweight="1.5pt">
                  <v:stroke joinstyle="miter"/>
                </v:oval>
                <w10:anchorlock/>
              </v:group>
            </w:pict>
          </mc:Fallback>
        </mc:AlternateContent>
      </w:r>
      <w:r w:rsidR="007759DF">
        <w:rPr>
          <w:noProof w:val="0"/>
        </w:rPr>
        <w:t xml:space="preserve">Connect </w:t>
      </w:r>
      <w:r w:rsidR="001B6E7D">
        <w:rPr>
          <w:noProof w:val="0"/>
        </w:rPr>
        <w:t xml:space="preserve">the front </w:t>
      </w:r>
      <w:r w:rsidR="00F57657">
        <w:rPr>
          <w:noProof w:val="0"/>
        </w:rPr>
        <w:t xml:space="preserve">muffler </w:t>
      </w:r>
      <w:r w:rsidR="003F3A56">
        <w:rPr>
          <w:noProof w:val="0"/>
        </w:rPr>
        <w:t>bracket</w:t>
      </w:r>
      <w:r w:rsidR="007759DF">
        <w:rPr>
          <w:noProof w:val="0"/>
        </w:rPr>
        <w:t xml:space="preserve"> to </w:t>
      </w:r>
      <w:r w:rsidR="001B6E7D">
        <w:rPr>
          <w:noProof w:val="0"/>
        </w:rPr>
        <w:t xml:space="preserve">the </w:t>
      </w:r>
      <w:r w:rsidR="007759DF">
        <w:rPr>
          <w:noProof w:val="0"/>
        </w:rPr>
        <w:t>OE ru</w:t>
      </w:r>
      <w:r w:rsidR="001B6E7D">
        <w:rPr>
          <w:noProof w:val="0"/>
        </w:rPr>
        <w:t xml:space="preserve">bber hanger </w:t>
      </w:r>
      <w:r w:rsidR="007759DF">
        <w:rPr>
          <w:noProof w:val="0"/>
        </w:rPr>
        <w:t>(Fig. 3-1)</w:t>
      </w:r>
      <w:r w:rsidR="001B6E7D">
        <w:rPr>
          <w:noProof w:val="0"/>
        </w:rPr>
        <w:t>.</w:t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7759DF" w:rsidRDefault="000B2088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667456" behindDoc="0" locked="1" layoutInCell="1" allowOverlap="1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32281"/>
                        </a:xfrm>
                      </wpg:grpSpPr>
                      <pic:pic xmlns:pic="http://schemas.openxmlformats.org/drawingml/2006/picture">
                        <pic:nvPicPr>
                          <pic:cNvPr id="447" name="Picture 1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8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47496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62DF" w:rsidRDefault="002162DF" w:rsidP="000B2088">
                              <w:pPr>
                                <w:pStyle w:val="Fig"/>
                                <w:jc w:val="center"/>
                              </w:pPr>
                              <w:r>
                                <w:t>Fig. 3-2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843455" y="1268912"/>
                            <a:ext cx="457199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62DF" w:rsidRDefault="002162DF" w:rsidP="000B2088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Bracket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0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796159" y="141866"/>
                            <a:ext cx="815339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62DF" w:rsidRDefault="002162DF" w:rsidP="000B2088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R</w:t>
                              </w:r>
                              <w:r w:rsidR="000B2088">
                                <w:rPr>
                                  <w:sz w:val="18"/>
                                </w:rPr>
                                <w:t>ubber h</w:t>
                              </w:r>
                              <w:r>
                                <w:rPr>
                                  <w:sz w:val="18"/>
                                </w:rPr>
                                <w:t>anger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1" name="Line 494"/>
                        <wps:cNvCnPr>
                          <a:cxnSpLocks noChangeShapeType="1"/>
                          <a:stCxn id="29" idx="1"/>
                        </wps:cNvCnPr>
                        <wps:spPr bwMode="auto">
                          <a:xfrm flipH="1" flipV="1">
                            <a:off x="354725" y="772381"/>
                            <a:ext cx="488730" cy="56679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495"/>
                        <wps:cNvCnPr>
                          <a:cxnSpLocks noChangeShapeType="1"/>
                          <a:stCxn id="30" idx="1"/>
                        </wps:cNvCnPr>
                        <wps:spPr bwMode="auto">
                          <a:xfrm flipH="1">
                            <a:off x="386256" y="212315"/>
                            <a:ext cx="409903" cy="308342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9" o:spid="_x0000_s1094" style="position:absolute;left:0;text-align:left;margin-left:-255.6pt;margin-top:0;width:234pt;height:2in;z-index:251667456;mso-height-relative:margin" coordsize="29718,18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">
                <v:shape id="Picture 1" o:spid="_x0000_s1095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KpB3DAAAA3AAAAA8AAABkcnMvZG93bnJldi54bWxEj0FrwkAUhO+C/2F5Qm+6awkqqauI0NLS&#10;QzEKvT6yr0lo3tuQXWP8991CocdhZr5htvuRWzVQHxovFpYLA4qk9K6RysLl/DzfgAoRxWHrhSzc&#10;KcB+N51sMXf+JicailipBJGQo4U6xi7XOpQ1MYaF70iS9+V7xphkX2nX4y3BudWPxqw0YyNpocaO&#10;jjWV38WVLZyH4ePNvUtYZp8v95UxzNfI1j7MxsMTqEhj/A//tV+dhSxbw++ZdAT0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oqkHcMAAADcAAAADwAAAAAAAAAAAAAAAACf&#10;AgAAZHJzL2Rvd25yZXYueG1sUEsFBgAAAAAEAAQA9wAAAI8DAAAAAA==&#10;" stroked="t">
                  <v:imagedata r:id="rId41" o:title="" cropright="5085f"/>
                  <v:path arrowok="t"/>
                  <o:lock v:ext="edit" aspectratio="f"/>
                </v:shape>
                <v:shape id="Text Box 490" o:spid="_x0000_s1096" type="#_x0000_t202" style="position:absolute;top:16474;width:5486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S5cEA&#10;AADbAAAADwAAAGRycy9kb3ducmV2LnhtbERPu2rDMBTdC/kHcQNZSiLHgylulJBHCxnawWnIfLFu&#10;bBPrykiKH39fDYWOh/Pe7EbTip6cbywrWK8SEMSl1Q1XCq4/n8s3ED4ga2wtk4KJPOy2s5cN5toO&#10;XFB/CZWIIexzVFCH0OVS+rImg35lO+LI3a0zGCJ0ldQOhxhuWpkmSSYNNhwbauzoWFP5uDyNguzk&#10;nkPBx9fT9eMLv7sqvR2mm1KL+bh/BxFoDP/iP/dZK0jj2Pgl/gC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4EuXBAAAA2wAAAA8AAAAAAAAAAAAAAAAAmAIAAGRycy9kb3du&#10;cmV2LnhtbFBLBQYAAAAABAAEAPUAAACGAwAAAAA=&#10;" stroked="f">
                  <v:textbox inset="0,0,0,0">
                    <w:txbxContent>
                      <w:p w:rsidR="002162DF" w:rsidRDefault="002162DF" w:rsidP="000B2088">
                        <w:pPr>
                          <w:pStyle w:val="Fig"/>
                          <w:jc w:val="center"/>
                        </w:pPr>
                        <w:r>
                          <w:t>Fig. 3-2</w:t>
                        </w:r>
                      </w:p>
                    </w:txbxContent>
                  </v:textbox>
                </v:shape>
                <v:shape id="Text Box 492" o:spid="_x0000_s1097" type="#_x0000_t202" style="position:absolute;left:8434;top:12689;width:4572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45sYA&#10;AADbAAAADwAAAGRycy9kb3ducmV2LnhtbESPQWsCMRSE70L/Q3gFL6LZWpG6GkWkQtuLdOvF22Pz&#10;3KxuXpYkq9t/3xQKPQ4z8w2z2vS2ETfyoXas4GmSgSAuna65UnD82o9fQISIrLFxTAq+KcBm/TBY&#10;Ya7dnT/pVsRKJAiHHBWYGNtcylAashgmriVO3tl5izFJX0nt8Z7gtpHTLJtLizWnBYMt7QyV16Kz&#10;Cg6z08GMuvPrx3b27N+P3W5+qQqlho/9dgkiUh//w3/tN61guoD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f45sYAAADbAAAADwAAAAAAAAAAAAAAAACYAgAAZHJz&#10;L2Rvd25yZXYueG1sUEsFBgAAAAAEAAQA9QAAAIsDAAAAAA==&#10;" stroked="f">
                  <v:textbox style="mso-fit-shape-to-text:t" inset="0,0,0,0">
                    <w:txbxContent>
                      <w:p w:rsidR="002162DF" w:rsidRDefault="002162DF" w:rsidP="000B2088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Bracket</w:t>
                        </w:r>
                      </w:p>
                    </w:txbxContent>
                  </v:textbox>
                </v:shape>
                <v:shape id="Text Box 493" o:spid="_x0000_s1098" type="#_x0000_t202" style="position:absolute;left:7961;top:1418;width:8153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THpsIA&#10;AADbAAAADwAAAGRycy9kb3ducmV2LnhtbERPz2vCMBS+C/4P4QleZKZTkdEZRWSC8yJWL7s9mmfT&#10;rXkpSardf28Ogx0/vt+rTW8bcScfascKXqcZCOLS6ZorBdfL/uUNRIjIGhvHpOCXAmzWw8EKc+0e&#10;fKZ7ESuRQjjkqMDE2OZShtKQxTB1LXHibs5bjAn6SmqPjxRuGznLsqW0WHNqMNjSzlD5U3RWwWnx&#10;dTKT7vZx3C7m/vPa7ZbfVaHUeNRv30FE6uO/+M990ArmaX36kn6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xMemwgAAANsAAAAPAAAAAAAAAAAAAAAAAJgCAABkcnMvZG93&#10;bnJldi54bWxQSwUGAAAAAAQABAD1AAAAhwMAAAAA&#10;" stroked="f">
                  <v:textbox style="mso-fit-shape-to-text:t" inset="0,0,0,0">
                    <w:txbxContent>
                      <w:p w:rsidR="002162DF" w:rsidRDefault="002162DF" w:rsidP="000B2088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</w:t>
                        </w:r>
                        <w:r w:rsidR="000B2088">
                          <w:rPr>
                            <w:sz w:val="18"/>
                          </w:rPr>
                          <w:t>ubber h</w:t>
                        </w:r>
                        <w:r>
                          <w:rPr>
                            <w:sz w:val="18"/>
                          </w:rPr>
                          <w:t>anger</w:t>
                        </w:r>
                      </w:p>
                    </w:txbxContent>
                  </v:textbox>
                </v:shape>
                <v:line id="Line 494" o:spid="_x0000_s1099" style="position:absolute;flip:x y;visibility:visible;mso-wrap-style:square" from="3547,7723" to="8434,133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/RMcQAAADbAAAADwAAAGRycy9kb3ducmV2LnhtbESPQWsCMRSE7wX/Q3hCb5pVa5HVKGIp&#10;tLd2q54fm+cmunnZbtJ121/fFIQeh5n5hllteleLjtpgPSuYjDMQxKXXlisF+4/n0QJEiMgaa8+k&#10;4JsCbNaDuxXm2l/5nboiViJBOOSowMTY5FKG0pDDMPYNcfJOvnUYk2wrqVu8Jrir5TTLHqVDy2nB&#10;YEM7Q+Wl+HIKOvdQHKzvPr2d72bn8u3HHF+flLof9tsliEh9/A/f2i9awWwCf1/SD5D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79ExxAAAANsAAAAPAAAAAAAAAAAA&#10;AAAAAKECAABkcnMvZG93bnJldi54bWxQSwUGAAAAAAQABAD5AAAAkgMAAAAA&#10;" strokecolor="red" strokeweight="1.5pt">
                  <v:stroke endarrow="block"/>
                </v:line>
                <v:line id="Line 495" o:spid="_x0000_s1100" style="position:absolute;flip:x;visibility:visible;mso-wrap-style:square" from="3862,2123" to="7961,52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ANysUAAADcAAAADwAAAGRycy9kb3ducmV2LnhtbESPW2vCQBSE3wv+h+UIfdONoVSNrlJ6&#10;gUIL4hV9O2SPSTB7NuxuY/rvu4LQx2FmvmHmy87UoiXnK8sKRsMEBHFudcWFgt32YzAB4QOyxtoy&#10;KfglD8tF72GOmbZXXlO7CYWIEPYZKihDaDIpfV6SQT+0DXH0ztYZDFG6QmqH1wg3tUyT5FkarDgu&#10;lNjQa0n5ZfNjFITVV91KHO+nh7djlXy/n8i5k1KP/e5lBiJQF/7D9/anVpCmT3A7E4+AXP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wANysUAAADcAAAADwAAAAAAAAAA&#10;AAAAAAChAgAAZHJzL2Rvd25yZXYueG1sUEsFBgAAAAAEAAQA+QAAAJMDAAAAAA==&#10;" strokecolor="red" strokeweight="1.5pt">
                  <v:stroke endarrow="block"/>
                </v:line>
                <w10:anchorlock/>
              </v:group>
            </w:pict>
          </mc:Fallback>
        </mc:AlternateContent>
      </w:r>
      <w:r w:rsidR="0097320F"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680720</wp:posOffset>
                </wp:positionH>
                <wp:positionV relativeFrom="paragraph">
                  <wp:posOffset>7193280</wp:posOffset>
                </wp:positionV>
                <wp:extent cx="1143000" cy="241935"/>
                <wp:effectExtent l="0" t="0" r="0" b="5715"/>
                <wp:wrapNone/>
                <wp:docPr id="244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41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B6300C" w:rsidRDefault="00B6300C" w:rsidP="00B6300C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Hanger Removal Tool</w:t>
                            </w:r>
                          </w:p>
                        </w:txbxContent>
                      </wps:txbx>
                      <wps:bodyPr rot="0" vert="horz" wrap="square" lIns="0" tIns="36576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8" o:spid="_x0000_s1101" style="position:absolute;left:0;text-align:left;margin-left:53.6pt;margin-top:566.4pt;width:90pt;height:19.0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" stroked="f" strokeweight=".25pt">
                <v:textbox inset="0,2.88pt,0,0">
                  <w:txbxContent>
                    <w:p w:rsidR="00B6300C" w:rsidRDefault="00B6300C" w:rsidP="00B6300C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Hanger Removal Tool</w:t>
                      </w:r>
                    </w:p>
                  </w:txbxContent>
                </v:textbox>
              </v:rect>
            </w:pict>
          </mc:Fallback>
        </mc:AlternateContent>
      </w:r>
      <w:r w:rsidR="007759DF">
        <w:rPr>
          <w:noProof w:val="0"/>
        </w:rPr>
        <w:t>Connect</w:t>
      </w:r>
      <w:r w:rsidR="001B6E7D">
        <w:rPr>
          <w:noProof w:val="0"/>
        </w:rPr>
        <w:t xml:space="preserve"> the</w:t>
      </w:r>
      <w:r w:rsidR="007759DF">
        <w:rPr>
          <w:noProof w:val="0"/>
        </w:rPr>
        <w:t xml:space="preserve"> tailpipe hanger to </w:t>
      </w:r>
      <w:r w:rsidR="001B6E7D">
        <w:rPr>
          <w:noProof w:val="0"/>
        </w:rPr>
        <w:t xml:space="preserve">the OE rubber hanger </w:t>
      </w:r>
      <w:r w:rsidR="007759DF">
        <w:rPr>
          <w:noProof w:val="0"/>
        </w:rPr>
        <w:t>(Fig. 3-2)</w:t>
      </w:r>
      <w:r w:rsidR="001B6E7D">
        <w:rPr>
          <w:noProof w:val="0"/>
        </w:rPr>
        <w:t>.</w:t>
      </w:r>
    </w:p>
    <w:p w:rsidR="001B6E7D" w:rsidRDefault="001B6E7D" w:rsidP="001B6E7D">
      <w:pPr>
        <w:spacing w:after="120" w:line="300" w:lineRule="auto"/>
      </w:pPr>
      <w:r>
        <w:br w:type="page"/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7759DF" w:rsidRDefault="004A5AF9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718656" behindDoc="0" locked="1" layoutInCell="1" allowOverlap="1" wp14:anchorId="54BB98C2" wp14:editId="3BE02909">
                <wp:simplePos x="0" y="0"/>
                <wp:positionH relativeFrom="column">
                  <wp:posOffset>-3247390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28800"/>
                        </a:xfrm>
                      </wpg:grpSpPr>
                      <wpg:grpSp>
                        <wpg:cNvPr id="258" name="Group 258"/>
                        <wpg:cNvGrpSpPr/>
                        <wpg:grpSpPr>
                          <a:xfrm>
                            <a:off x="0" y="0"/>
                            <a:ext cx="2971800" cy="1828800"/>
                            <a:chOff x="0" y="0"/>
                            <a:chExt cx="2971800" cy="1828800"/>
                          </a:xfrm>
                        </wpg:grpSpPr>
                        <pic:pic xmlns:pic="http://schemas.openxmlformats.org/drawingml/2006/picture">
                          <pic:nvPicPr>
                            <pic:cNvPr id="446" name="Picture 1"/>
                            <pic:cNvPicPr>
                              <a:picLocks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48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71800" cy="1828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25" name="Text Box 4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4303" y="1072055"/>
                              <a:ext cx="457199" cy="1409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pStyle w:val="Fig"/>
                                  <w:jc w:val="center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Brackets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4" name="Text Box 4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3" y="1639614"/>
                              <a:ext cx="548640" cy="1847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A5AF9" w:rsidRDefault="004A5AF9" w:rsidP="004A5AF9">
                                <w:pPr>
                                  <w:pStyle w:val="Fig"/>
                                  <w:jc w:val="center"/>
                                </w:pPr>
                                <w:r>
                                  <w:t>Fig. 3-3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6" name="Line 498"/>
                          <wps:cNvCnPr>
                            <a:cxnSpLocks noChangeShapeType="1"/>
                            <a:stCxn id="25" idx="1"/>
                          </wps:cNvCnPr>
                          <wps:spPr bwMode="auto">
                            <a:xfrm flipH="1" flipV="1">
                              <a:off x="315311" y="488731"/>
                              <a:ext cx="1008992" cy="653809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" name="Line 499"/>
                          <wps:cNvCnPr>
                            <a:cxnSpLocks noChangeShapeType="1"/>
                            <a:stCxn id="25" idx="3"/>
                          </wps:cNvCnPr>
                          <wps:spPr bwMode="auto">
                            <a:xfrm flipV="1">
                              <a:off x="1781502" y="417786"/>
                              <a:ext cx="659131" cy="72475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67304" y="804041"/>
                            <a:ext cx="464820" cy="981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Oval 459"/>
                        <wps:cNvSpPr/>
                        <wps:spPr>
                          <a:xfrm>
                            <a:off x="2372711" y="1340069"/>
                            <a:ext cx="583324" cy="220718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BB98C2" id="Group 461" o:spid="_x0000_s1102" style="position:absolute;left:0;text-align:left;margin-left:-255.7pt;margin-top:0;width:234pt;height:2in;z-index:251718656" coordsize="29718,182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7QAMQWRvYmVfQ00AAf/uAA5BZG9iZQBkgAAA&#10;AAH/2wCEAAwICAgJCAwJCQwRCwoLERUPDAwPFRgTExUTExgRDAwMDAwMEQwMDAwMDAwMDAwMDAwM&#10;DAwMDAwMDAwMDAwMDAwBDQsLDQ4NEA4OEBQODg4UFA4ODg4UEQwMDAwMEREMDAwMDAwRDAwMDAwM&#10;DAwMDAwMDAwMDAwMDAwMDAwMDAwMDP/AABEIAKAATAMBIgACEQEDEQH/3QAEAAX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AAAAAAAAAAAACnZlY3RvckRhdGFib29sAQAAAABQZ1BzZW51bQAAAABQZ1BzAAAA&#10;AFBnUEMAAAAATGVmdFVudEYjUmx0AAAAAAAAAAAAAAAAVG9wIFVudEYjUmx0AAAAAAAAAAAAAAAA&#10;U2NsIFVudEYjUHJjQFkAAAAAAAA4QklNA+0AAAAAABAAYAAAAAEAAQBgAAAAAQABOEJJTQQmAAAA&#10;AAAOAAAAAAAAAAAAAD+AAAA4QklNBA0AAAAAAAQAAAAe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AwAAAAABSZ2h0bG9uZwAAAFs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BOEJJTQQMAAAAABfpAAAAAQAAAEwA&#10;AACgAAAA5AAAjoAAABfNABgAAf/Y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H/7gAOQWRvYmUAZIAAAAAB/9sAhAAMCAgICQgMCQkMEQsKCxEVDwwMDxUYExMVExMYEQwM&#10;DAwMDBEMDAwMDAwMDAwMDAwMDAwMDAwMDAwMDAwMDAwMAQ0LCw0ODRAODhAUDg4OFBQODg4OFBEM&#10;DAwMDBERDAwMDAwMEQwMDAwMDAwMDAwMDAwMDAwMDAwMDAwMDAwMDAz/wAARCACgAEwDASIAAhEB&#10;AxEB/90ABAAF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IMWElDQ19QUk9GSUxFAAEBAAAMSExp&#10;bm8CEAAAbW50clJHQiBYWVogB84AAgAJAAYAMQAAYWNzcE1TRlQAAAAASUVDIHNSR0IAAAAAAAAA&#10;AAAAAAE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">
                <v:group id="Group 258" o:spid="_x0000_s1103" style="position:absolute;width:29718;height:18288" coordsize="29718,18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shape id="Picture 1" o:spid="_x0000_s1104" type="#_x0000_t75" style="position:absolute;width:29718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cxnvCAAAA3AAAAA8AAABkcnMvZG93bnJldi54bWxEj82qwjAUhPeC7xCO4E5Ti0ipRlFBEXFz&#10;q+4PzekPNieliVrf3ly4cJfDzHzDrDa9acSLOldbVjCbRiCIc6trLhXcrodJAsJ5ZI2NZVLwIQeb&#10;9XCwwlTbN//QK/OlCBB2KSqovG9TKV1ekUE3tS1x8ArbGfRBdqXUHb4D3DQyjqKFNFhzWKiwpX1F&#10;+SN7GgXX8+VxOzzjpN9RcpzFWXG/uEKp8ajfLkF46v1/+K990grm8wX8nglHQK6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XMZ7wgAAANwAAAAPAAAAAAAAAAAAAAAAAJ8C&#10;AABkcnMvZG93bnJldi54bWxQSwUGAAAAAAQABAD3AAAAjgMAAAAA&#10;" stroked="t">
                    <v:imagedata r:id="rId43" o:title="" cropbottom="2941f"/>
                    <v:path arrowok="t"/>
                    <o:lock v:ext="edit" aspectratio="f"/>
                  </v:shape>
                  <v:shape id="Text Box 496" o:spid="_x0000_s1105" type="#_x0000_t202" style="position:absolute;left:13243;top:10720;width:4572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ry48YA&#10;AADbAAAADwAAAGRycy9kb3ducmV2LnhtbESPQWsCMRSE70L/Q3gFL6LZWiu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ry48YAAADbAAAADwAAAAAAAAAAAAAAAACYAgAAZHJz&#10;L2Rvd25yZXYueG1sUEsFBgAAAAAEAAQA9QAAAIsDAAAAAA==&#10;" stroked="f">
                    <v:textbox style="mso-fit-shape-to-text:t" inset="0,0,0,0">
                      <w:txbxContent>
                        <w:p w:rsidR="004A5AF9" w:rsidRDefault="004A5AF9" w:rsidP="004A5AF9">
                          <w:pPr>
                            <w:pStyle w:val="Fig"/>
                            <w:jc w:val="center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Brackets</w:t>
                          </w:r>
                        </w:p>
                      </w:txbxContent>
                    </v:textbox>
                  </v:shape>
                  <v:shape id="Text Box 497" o:spid="_x0000_s1106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UY4MUA&#10;AADbAAAADwAAAGRycy9kb3ducmV2LnhtbESPzWrDMBCE74W8g9hALqWRa0oobpSQnwZ6SA92Q86L&#10;tbVMrZWRlNh5+6oQ6HGYmW+Y5Xq0nbiSD61jBc/zDARx7XTLjYLT1+HpFUSIyBo7x6TgRgHWq8nD&#10;EgvtBi7pWsVGJAiHAhWYGPtCylAbshjmridO3rfzFmOSvpHa45DgtpN5li2kxZbTgsGedobqn+pi&#10;FSz2/jKUvHvcn96P+Nk3+Xl7Oys1m46bNxCRxvgfvrc/tIL8Bf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RjgxQAAANsAAAAPAAAAAAAAAAAAAAAAAJgCAABkcnMv&#10;ZG93bnJldi54bWxQSwUGAAAAAAQABAD1AAAAigMAAAAA&#10;" stroked="f">
                    <v:textbox inset="0,0,0,0">
                      <w:txbxContent>
                        <w:p w:rsidR="004A5AF9" w:rsidRDefault="004A5AF9" w:rsidP="004A5AF9">
                          <w:pPr>
                            <w:pStyle w:val="Fig"/>
                            <w:jc w:val="center"/>
                          </w:pPr>
                          <w:r>
                            <w:t>Fig. 3-3</w:t>
                          </w:r>
                        </w:p>
                      </w:txbxContent>
                    </v:textbox>
                  </v:shape>
                  <v:line id="Line 498" o:spid="_x0000_s1107" style="position:absolute;flip:x y;visibility:visible;mso-wrap-style:square" from="3153,4887" to="13243,114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/fmMQAAADbAAAADwAAAGRycy9kb3ducmV2LnhtbESPQWsCMRSE74X+h/AEbzWrtiKrUYpF&#10;aG/tVj0/Ns9NdPOy3cR121/fFIQeh5n5hlmue1eLjtpgPSsYjzIQxKXXlisFu8/twxxEiMgaa8+k&#10;4JsCrFf3d0vMtb/yB3VFrESCcMhRgYmxyaUMpSGHYeQb4uQdfeswJtlWUrd4TXBXy0mWzaRDy2nB&#10;YEMbQ+W5uDgFnXss9tZ3X94+baan8v3HHN5elBoO+ucFiEh9/A/f2q9awWQGf1/SD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39+YxAAAANsAAAAPAAAAAAAAAAAA&#10;AAAAAKECAABkcnMvZG93bnJldi54bWxQSwUGAAAAAAQABAD5AAAAkgMAAAAA&#10;" strokecolor="red" strokeweight="1.5pt">
                    <v:stroke endarrow="block"/>
                  </v:line>
                  <v:line id="Line 499" o:spid="_x0000_s1108" style="position:absolute;flip:y;visibility:visible;mso-wrap-style:square" from="17815,4177" to="24406,114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/UrMQAAADbAAAADwAAAGRycy9kb3ducmV2LnhtbESPT2sCMRTE74LfITzBm2b1oHVrFGkV&#10;hArFPy319tg8dxc3L0sS1+23N4WCx2FmfsPMl62pREPOl5YVjIYJCOLM6pJzBafjZvACwgdkjZVl&#10;UvBLHpaLbmeOqbZ33lNzCLmIEPYpKihCqFMpfVaQQT+0NXH0LtYZDFG6XGqH9wg3lRwnyUQaLDku&#10;FFjTW0HZ9XAzCsLnR9VInH7Nvt9/ymS3PpNzZ6X6vXb1CiJQG57h//ZWKxhP4e9L/AF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v9SsxAAAANsAAAAPAAAAAAAAAAAA&#10;AAAAAKECAABkcnMvZG93bnJldi54bWxQSwUGAAAAAAQABAD5AAAAkgMAAAAA&#10;" strokecolor="red" strokeweight="1.5pt">
                    <v:stroke endarrow="block"/>
                  </v:line>
                </v:group>
                <v:shape id="Picture 460" o:spid="_x0000_s1109" type="#_x0000_t75" style="position:absolute;left:24673;top:8040;width:4648;height:9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HbfAAAAA3AAAAA8AAABkcnMvZG93bnJldi54bWxET02LwjAQvQv7H8IseNPUVcpSjSKuwh5E&#10;UPfgcWjGtthMSjPW+u83B8Hj430vVr2rVUdtqDwbmIwTUMS5txUXBv7Ou9E3qCDIFmvPZOBJAVbL&#10;j8ECM+sffKTuJIWKIRwyNFCKNJnWIS/JYRj7hjhyV986lAjbQtsWHzHc1forSVLtsOLYUGJDm5Ly&#10;2+nuDPykh66/bDd3lGJvg75Mr09hY4af/XoOSqiXt/jl/rUGZmmcH8/EI6C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J0dt8AAAADcAAAADwAAAAAAAAAAAAAAAACfAgAA&#10;ZHJzL2Rvd25yZXYueG1sUEsFBgAAAAAEAAQA9wAAAIwDAAAAAA==&#10;">
                  <v:imagedata r:id="rId33" o:title=""/>
                  <v:path arrowok="t"/>
                </v:shape>
                <v:oval id="Oval 459" o:spid="_x0000_s1110" style="position:absolute;left:23727;top:13400;width:5833;height:2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dAdMMA&#10;AADcAAAADwAAAGRycy9kb3ducmV2LnhtbESPT4vCMBTE78J+h/AWvGnqUv9VoywLC+pN3fX8aJ5t&#10;sXmpTVrrtzeC4HGYmd8wy3VnStFS7QrLCkbDCARxanXBmYK/4+9gBsJ5ZI2lZVJwJwfr1UdviYm2&#10;N95Te/CZCBB2CSrIva8SKV2ak0E3tBVx8M62NuiDrDOpa7wFuCnlVxRNpMGCw0KOFf3klF4OjVEw&#10;3e7+T9S07tqOp/G18fGFj1ap/mf3vQDhqfPv8Ku90Qri8RyeZ8IR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dAdMMAAADcAAAADwAAAAAAAAAAAAAAAACYAgAAZHJzL2Rv&#10;d25yZXYueG1sUEsFBgAAAAAEAAQA9QAAAIgDAAAAAA==&#10;" filled="f" strokecolor="red" strokeweight="1.5pt">
                  <v:stroke joinstyle="miter"/>
                </v:oval>
                <w10:anchorlock/>
              </v:group>
            </w:pict>
          </mc:Fallback>
        </mc:AlternateContent>
      </w:r>
      <w:r w:rsidR="007759DF">
        <w:rPr>
          <w:noProof w:val="0"/>
        </w:rPr>
        <w:t xml:space="preserve">Connect </w:t>
      </w:r>
      <w:r w:rsidR="001B6E7D">
        <w:rPr>
          <w:noProof w:val="0"/>
        </w:rPr>
        <w:t xml:space="preserve">the rear </w:t>
      </w:r>
      <w:r w:rsidR="007759DF">
        <w:rPr>
          <w:noProof w:val="0"/>
        </w:rPr>
        <w:t xml:space="preserve">muffler hangers to </w:t>
      </w:r>
      <w:r w:rsidR="001B6E7D">
        <w:rPr>
          <w:noProof w:val="0"/>
        </w:rPr>
        <w:t xml:space="preserve">the </w:t>
      </w:r>
      <w:r w:rsidR="007759DF">
        <w:rPr>
          <w:noProof w:val="0"/>
        </w:rPr>
        <w:t>OE rubber hangers (Fig</w:t>
      </w:r>
      <w:r w:rsidR="001B6E7D">
        <w:rPr>
          <w:noProof w:val="0"/>
        </w:rPr>
        <w:t>.</w:t>
      </w:r>
      <w:r w:rsidR="007759DF">
        <w:rPr>
          <w:noProof w:val="0"/>
        </w:rPr>
        <w:t xml:space="preserve"> 3-3)</w:t>
      </w:r>
      <w:r w:rsidR="001B6E7D">
        <w:rPr>
          <w:noProof w:val="0"/>
        </w:rPr>
        <w:t>.</w:t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7759DF" w:rsidRDefault="00FE0C48" w:rsidP="001B6E7D">
      <w:pPr>
        <w:pStyle w:val="ProcLevel2"/>
        <w:rPr>
          <w:noProof w:val="0"/>
        </w:rPr>
      </w:pPr>
      <w:r>
        <mc:AlternateContent>
          <mc:Choice Requires="wpg">
            <w:drawing>
              <wp:anchor distT="0" distB="0" distL="114300" distR="114300" simplePos="0" relativeHeight="251689984" behindDoc="0" locked="1" layoutInCell="1" allowOverlap="1" wp14:anchorId="2798DC21" wp14:editId="2E41A612">
                <wp:simplePos x="0" y="0"/>
                <wp:positionH relativeFrom="column">
                  <wp:posOffset>-3246120</wp:posOffset>
                </wp:positionH>
                <wp:positionV relativeFrom="paragraph">
                  <wp:posOffset>2540</wp:posOffset>
                </wp:positionV>
                <wp:extent cx="2971800" cy="1828800"/>
                <wp:effectExtent l="19050" t="19050" r="19050" b="19050"/>
                <wp:wrapNone/>
                <wp:docPr id="257" name="Group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71800" cy="1830705"/>
                        </a:xfrm>
                      </wpg:grpSpPr>
                      <pic:pic xmlns:pic="http://schemas.openxmlformats.org/drawingml/2006/picture">
                        <pic:nvPicPr>
                          <pic:cNvPr id="44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83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2301765" y="1407855"/>
                            <a:ext cx="457199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E0C48" w:rsidRDefault="00FE0C48" w:rsidP="00FE0C48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Gasket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9" name="Line 501"/>
                        <wps:cNvCnPr>
                          <a:cxnSpLocks noChangeShapeType="1"/>
                          <a:stCxn id="18" idx="1"/>
                        </wps:cNvCnPr>
                        <wps:spPr bwMode="auto">
                          <a:xfrm flipH="1" flipV="1">
                            <a:off x="2128346" y="1182216"/>
                            <a:ext cx="173419" cy="295876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639614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E0C48" w:rsidRDefault="00FE0C48" w:rsidP="00FE0C48">
                              <w:pPr>
                                <w:pStyle w:val="Fig"/>
                                <w:jc w:val="center"/>
                              </w:pPr>
                              <w:r>
                                <w:t>Fig. 3-4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8DC21" id="Group 257" o:spid="_x0000_s1111" style="position:absolute;left:0;text-align:left;margin-left:-255.6pt;margin-top:.2pt;width:234pt;height:2in;z-index:251689984;mso-height-relative:margin" coordsize="29718,18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">
                <v:shape id="Picture 1" o:spid="_x0000_s1112" type="#_x0000_t75" style="position:absolute;width:29718;height:18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4bdrFAAAA3AAAAA8AAABkcnMvZG93bnJldi54bWxEj91qAjEUhO8LvkM4hd4Uzba1IqtRilDa&#10;ilj/HuCQnO4ubk6WzVHXt2+EQi+HmfmGmc47X6sztbEKbOBpkIEitsFVXBg47N/7Y1BRkB3WgcnA&#10;lSLMZ727KeYuXHhL550UKkE45migFGlyraMtyWMchIY4eT+h9ShJtoV2LV4S3Nf6OctG2mPFaaHE&#10;hhYl2ePu5A1suq+Xj8cgdvF9ujZil+tqlZExD/fd2wSUUCf/4b/2pzMwHL7C7Uw6Anr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eG3axQAAANwAAAAPAAAAAAAAAAAAAAAA&#10;AJ8CAABkcnMvZG93bnJldi54bWxQSwUGAAAAAAQABAD3AAAAkQMAAAAA&#10;" stroked="t">
                  <v:imagedata r:id="rId45" o:title="" croptop="1923f"/>
                  <v:path arrowok="t"/>
                </v:shape>
                <v:shape id="Text Box 500" o:spid="_x0000_s1113" type="#_x0000_t202" style="position:absolute;left:23017;top:14078;width:4572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eXwMYA&#10;AADbAAAADwAAAGRycy9kb3ducmV2LnhtbESPQUsDMRCF74L/IYzgRWxWLaWsTUspCtpL6bYXb8Nm&#10;ulndTJYk267/vnMQvM3w3rz3zWI1+k6dKaY2sIGnSQGKuA625cbA8fD+OAeVMrLFLjAZ+KUEq+Xt&#10;zQJLGy68p3OVGyUhnEo04HLuS61T7chjmoSeWLRTiB6zrLHRNuJFwn2nn4tipj22LA0Oe9o4qn+q&#10;wRvYTb927mE4vW3X05f4eRw2s++mMub+bly/gso05n/z3/WHFXyBlV9kAL2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eXwMYAAADbAAAADwAAAAAAAAAAAAAAAACYAgAAZHJz&#10;L2Rvd25yZXYueG1sUEsFBgAAAAAEAAQA9QAAAIsDAAAAAA==&#10;" stroked="f">
                  <v:textbox style="mso-fit-shape-to-text:t" inset="0,0,0,0">
                    <w:txbxContent>
                      <w:p w:rsidR="00FE0C48" w:rsidRDefault="00FE0C48" w:rsidP="00FE0C48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Gasket</w:t>
                        </w:r>
                      </w:p>
                    </w:txbxContent>
                  </v:textbox>
                </v:shape>
                <v:line id="Line 501" o:spid="_x0000_s1114" style="position:absolute;flip:x y;visibility:visible;mso-wrap-style:square" from="21283,11822" to="23017,147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yBV8IAAADbAAAADwAAAGRycy9kb3ducmV2LnhtbERPTU8CMRC9m/gfmjHhJl1FiCwUYiAk&#10;cpNFPU+247a6nS7bsiz+emtCwm1e3ufMl72rRUdtsJ4VPAwzEMSl15YrBe/7zf0ziBCRNdaeScGZ&#10;AiwXtzdzzLU/8Y66IlYihXDIUYGJscmlDKUhh2HoG+LEffnWYUywraRu8ZTCXS0fs2wiHVpODQYb&#10;Whkqf4qjU9C5p+LD+u7g7Xg1+i7ffs3ndq3U4K5/mYGI1Mer+OJ+1Wn+FP5/SQfIx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SyBV8IAAADbAAAADwAAAAAAAAAAAAAA&#10;AAChAgAAZHJzL2Rvd25yZXYueG1sUEsFBgAAAAAEAAQA+QAAAJADAAAAAA==&#10;" strokecolor="red" strokeweight="1.5pt">
                  <v:stroke endarrow="block"/>
                </v:line>
                <v:shape id="Text Box 502" o:spid="_x0000_s1115" type="#_x0000_t202" style="position:absolute;left:78;top:16396;width:5487;height:1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4e48EA&#10;AADbAAAADwAAAGRycy9kb3ducmV2LnhtbERPu2rDMBTdC/kHcQNZSiLHgylulJBHCxnawWnIfLFu&#10;bBPrykiKH39fDYWOh/Pe7EbTip6cbywrWK8SEMSl1Q1XCq4/n8s3ED4ga2wtk4KJPOy2s5cN5toO&#10;XFB/CZWIIexzVFCH0OVS+rImg35lO+LI3a0zGCJ0ldQOhxhuWpkmSSYNNhwbauzoWFP5uDyNguzk&#10;nkPBx9fT9eMLv7sqvR2mm1KL+bh/BxFoDP/iP/dZK0jj+vgl/gC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OHuPBAAAA2wAAAA8AAAAAAAAAAAAAAAAAmAIAAGRycy9kb3du&#10;cmV2LnhtbFBLBQYAAAAABAAEAPUAAACGAwAAAAA=&#10;" stroked="f">
                  <v:textbox inset="0,0,0,0">
                    <w:txbxContent>
                      <w:p w:rsidR="00FE0C48" w:rsidRDefault="00FE0C48" w:rsidP="00FE0C48">
                        <w:pPr>
                          <w:pStyle w:val="Fig"/>
                          <w:jc w:val="center"/>
                        </w:pPr>
                        <w:r>
                          <w:t>Fig. 3-4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86B6D">
        <w:rPr>
          <w:noProof w:val="0"/>
        </w:rPr>
        <w:t>I</w:t>
      </w:r>
      <w:r w:rsidR="00C86B6D" w:rsidRPr="005D3B38">
        <w:rPr>
          <w:noProof w:val="0"/>
        </w:rPr>
        <w:t>nstall</w:t>
      </w:r>
      <w:r w:rsidR="001B6E7D">
        <w:rPr>
          <w:noProof w:val="0"/>
        </w:rPr>
        <w:t xml:space="preserve"> the</w:t>
      </w:r>
      <w:r w:rsidR="00C86B6D" w:rsidRPr="005D3B38">
        <w:rPr>
          <w:noProof w:val="0"/>
        </w:rPr>
        <w:t xml:space="preserve"> exhaust gasket in between the muffler flange and the converter flange</w:t>
      </w:r>
      <w:r w:rsidR="00204159">
        <w:rPr>
          <w:noProof w:val="0"/>
        </w:rPr>
        <w:t xml:space="preserve"> (Fig</w:t>
      </w:r>
      <w:r w:rsidR="001B6E7D">
        <w:rPr>
          <w:noProof w:val="0"/>
        </w:rPr>
        <w:t>.</w:t>
      </w:r>
      <w:r w:rsidR="00204159">
        <w:rPr>
          <w:noProof w:val="0"/>
        </w:rPr>
        <w:t xml:space="preserve"> 3-4)</w:t>
      </w:r>
      <w:r w:rsidR="007759DF">
        <w:rPr>
          <w:noProof w:val="0"/>
        </w:rPr>
        <w:t>.</w:t>
      </w: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1B6E7D" w:rsidRDefault="001B6E7D" w:rsidP="001B6E7D">
      <w:pPr>
        <w:pStyle w:val="ProcLevel2"/>
        <w:numPr>
          <w:ilvl w:val="0"/>
          <w:numId w:val="0"/>
        </w:numPr>
        <w:ind w:left="360"/>
        <w:rPr>
          <w:noProof w:val="0"/>
        </w:rPr>
      </w:pPr>
    </w:p>
    <w:p w:rsidR="00342DDA" w:rsidRDefault="00342DDA" w:rsidP="001B6E7D">
      <w:pPr>
        <w:pStyle w:val="ProcLevel2"/>
        <w:rPr>
          <w:noProof w:val="0"/>
        </w:rPr>
      </w:pPr>
      <w:r>
        <w:rPr>
          <w:sz w:val="20"/>
        </w:rPr>
        <w:drawing>
          <wp:anchor distT="0" distB="0" distL="114300" distR="114300" simplePos="0" relativeHeight="251704320" behindDoc="0" locked="1" layoutInCell="1" allowOverlap="1" wp14:anchorId="585EA90E" wp14:editId="42887299">
            <wp:simplePos x="0" y="0"/>
            <wp:positionH relativeFrom="column">
              <wp:posOffset>-18415</wp:posOffset>
            </wp:positionH>
            <wp:positionV relativeFrom="paragraph">
              <wp:posOffset>-54610</wp:posOffset>
            </wp:positionV>
            <wp:extent cx="228600" cy="228600"/>
            <wp:effectExtent l="0" t="0" r="0" b="0"/>
            <wp:wrapNone/>
            <wp:docPr id="134" name="Picture 134" descr="caution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aution_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9E9">
        <mc:AlternateContent>
          <mc:Choice Requires="wpg">
            <w:drawing>
              <wp:anchor distT="0" distB="0" distL="114300" distR="114300" simplePos="0" relativeHeight="251687936" behindDoc="0" locked="1" layoutInCell="1" allowOverlap="1" wp14:anchorId="2A4411CD" wp14:editId="106BAC82">
                <wp:simplePos x="0" y="0"/>
                <wp:positionH relativeFrom="column">
                  <wp:posOffset>-3246120</wp:posOffset>
                </wp:positionH>
                <wp:positionV relativeFrom="paragraph">
                  <wp:posOffset>0</wp:posOffset>
                </wp:positionV>
                <wp:extent cx="2971800" cy="1828800"/>
                <wp:effectExtent l="19050" t="19050" r="19050" b="19050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1800" cy="1828800"/>
                          <a:chOff x="0" y="0"/>
                          <a:chExt cx="2968625" cy="1828800"/>
                        </a:xfrm>
                      </wpg:grpSpPr>
                      <pic:pic xmlns:pic="http://schemas.openxmlformats.org/drawingml/2006/picture">
                        <pic:nvPicPr>
                          <pic:cNvPr id="444" name="Picture 1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85" r="6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6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wps:wsp>
                        <wps:cNvPr id="15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7883" y="1639616"/>
                            <a:ext cx="548640" cy="184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629E9" w:rsidRDefault="009629E9" w:rsidP="009629E9">
                              <w:pPr>
                                <w:pStyle w:val="Fig"/>
                                <w:jc w:val="center"/>
                              </w:pPr>
                              <w:r>
                                <w:t>Fig. 3-5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1158766" y="1371600"/>
                            <a:ext cx="457199" cy="1409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629E9" w:rsidRDefault="009629E9" w:rsidP="009629E9">
                              <w:pPr>
                                <w:pStyle w:val="Fig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Bolts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16" name="Line 507"/>
                        <wps:cNvCnPr>
                          <a:cxnSpLocks noChangeShapeType="1"/>
                          <a:stCxn id="14" idx="3"/>
                        </wps:cNvCnPr>
                        <wps:spPr bwMode="auto">
                          <a:xfrm flipV="1">
                            <a:off x="1615965" y="1016876"/>
                            <a:ext cx="311151" cy="4252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508"/>
                        <wps:cNvCnPr>
                          <a:cxnSpLocks noChangeShapeType="1"/>
                          <a:stCxn id="14" idx="1"/>
                        </wps:cNvCnPr>
                        <wps:spPr bwMode="auto">
                          <a:xfrm flipH="1" flipV="1">
                            <a:off x="772511" y="1095704"/>
                            <a:ext cx="386255" cy="346381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60132" y="15766"/>
                            <a:ext cx="1473835" cy="13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9629E9" w:rsidRDefault="009629E9" w:rsidP="009629E9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14mm socket &amp; torque wrench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79" name="Picture 111" descr="tool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6" y="15766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4411CD" id="Group 256" o:spid="_x0000_s1116" style="position:absolute;left:0;text-align:left;margin-left:-255.6pt;margin-top:0;width:234pt;height:2in;z-index:251687936;mso-width-relative:margin;mso-height-relative:margin" coordsize="29686,182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">
                <v:shape id="Picture 1" o:spid="_x0000_s1117" type="#_x0000_t75" style="position:absolute;width:29686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15AbEAAAA3AAAAA8AAABkcnMvZG93bnJldi54bWxEj0FrwkAUhO8F/8PyhN7qRglWoquIKHjo&#10;pTYevL1kn5tg9m3IrjH++65Q6HGYmW+Y1Wawjeip87VjBdNJAoK4dLpmoyD/OXwsQPiArLFxTAqe&#10;5GGzHr2tMNPuwd/Un4IREcI+QwVVCG0mpS8rsugnriWO3tV1FkOUnZG6w0eE20bOkmQuLdYcFyps&#10;aVdReTvdrYKip63BZ57vL4vCJOXnuei/zkq9j4ftEkSgIfyH/9pHrSBNU3idiU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15AbEAAAA3AAAAA8AAAAAAAAAAAAAAAAA&#10;nwIAAGRycy9kb3ducmV2LnhtbFBLBQYAAAAABAAEAPcAAACQAwAAAAA=&#10;" stroked="t">
                  <v:imagedata r:id="rId47" o:title="" cropleft="4381f" cropright="4301f"/>
                  <v:path arrowok="t"/>
                  <o:lock v:ext="edit" aspectratio="f"/>
                </v:shape>
                <v:shape id="Text Box 313" o:spid="_x0000_s1118" type="#_x0000_t202" style="position:absolute;left:78;top:16396;width:54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V3xsIA&#10;AADbAAAADwAAAGRycy9kb3ducmV2LnhtbERPS2vCQBC+C/0PyxR6kbppoEFSV2m1hR7qISqeh+yY&#10;BLOzYXfN4993CwVv8/E9Z7UZTSt6cr6xrOBlkYAgLq1uuFJwOn49L0H4gKyxtUwKJvKwWT/MVphr&#10;O3BB/SFUIoawz1FBHUKXS+nLmgz6he2II3exzmCI0FVSOxxiuGllmiSZNNhwbKixo21N5fVwMwqy&#10;nbsNBW/nu9PnD+67Kj1/TGelnh7H9zcQgcZwF/+7v3Wc/wp/v8QD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VXfGwgAAANsAAAAPAAAAAAAAAAAAAAAAAJgCAABkcnMvZG93&#10;bnJldi54bWxQSwUGAAAAAAQABAD1AAAAhwMAAAAA&#10;" stroked="f">
                  <v:textbox inset="0,0,0,0">
                    <w:txbxContent>
                      <w:p w:rsidR="009629E9" w:rsidRDefault="009629E9" w:rsidP="009629E9">
                        <w:pPr>
                          <w:pStyle w:val="Fig"/>
                          <w:jc w:val="center"/>
                        </w:pPr>
                        <w:r>
                          <w:t>Fig. 3-5</w:t>
                        </w:r>
                      </w:p>
                    </w:txbxContent>
                  </v:textbox>
                </v:shape>
                <v:shape id="Text Box 506" o:spid="_x0000_s1119" type="#_x0000_t202" style="position:absolute;left:11587;top:13716;width:4572;height:1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dxcMA&#10;AADbAAAADwAAAGRycy9kb3ducmV2LnhtbERPTWsCMRC9F/wPYQpeima1i5StUURaaHsRt168DZtx&#10;s+1msiRZ3f77RhC8zeN9znI92FacyYfGsYLZNANBXDndcK3g8P0+eQERIrLG1jEp+KMA69XoYYmF&#10;dhfe07mMtUghHApUYGLsCilDZchimLqOOHEn5y3GBH0ttcdLCretnGfZQlpsODUY7GhrqPote6tg&#10;lx935qk/vX1t8mf/eei3i5+6VGr8OGxeQUQa4l18c3/oND+H6y/pA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dxcMAAADbAAAADwAAAAAAAAAAAAAAAACYAgAAZHJzL2Rv&#10;d25yZXYueG1sUEsFBgAAAAAEAAQA9QAAAIgDAAAAAA==&#10;" stroked="f">
                  <v:textbox style="mso-fit-shape-to-text:t" inset="0,0,0,0">
                    <w:txbxContent>
                      <w:p w:rsidR="009629E9" w:rsidRDefault="009629E9" w:rsidP="009629E9">
                        <w:pPr>
                          <w:pStyle w:val="Fig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Bolts</w:t>
                        </w:r>
                      </w:p>
                    </w:txbxContent>
                  </v:textbox>
                </v:shape>
                <v:line id="Line 507" o:spid="_x0000_s1120" style="position:absolute;flip:y;visibility:visible;mso-wrap-style:square" from="16159,10168" to="19271,14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+7isEAAADbAAAADwAAAGRycy9kb3ducmV2LnhtbERPS2sCMRC+F/wPYQRvNWsPWlejiFUo&#10;VCj1hd6Gzbi7uJksSVzXf28Khd7m43vOdN6aSjTkfGlZwaCfgCDOrC45V7DfrV/fQfiArLGyTAoe&#10;5GE+67xMMdX2zj/UbEMuYgj7FBUUIdSplD4ryKDv25o4chfrDIYIXS61w3sMN5V8S5KhNFhybCiw&#10;pmVB2XV7MwrC91fVSBwdxsePU5lsVmdy7qxUr9suJiACteFf/Of+1HH+EH5/iQfI2R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Un7uKwQAAANsAAAAPAAAAAAAAAAAAAAAA&#10;AKECAABkcnMvZG93bnJldi54bWxQSwUGAAAAAAQABAD5AAAAjwMAAAAA&#10;" strokecolor="red" strokeweight="1.5pt">
                  <v:stroke endarrow="block"/>
                </v:line>
                <v:line id="Line 508" o:spid="_x0000_s1121" style="position:absolute;flip:x y;visibility:visible;mso-wrap-style:square" from="7725,10957" to="11587,14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+wvsIAAADbAAAADwAAAGRycy9kb3ducmV2LnhtbERPTU8CMRC9m/gfmjHhJl1FkCwUYiAk&#10;cpNFPU+247a6nS7bsiz+emtCwm1e3ufMl72rRUdtsJ4VPAwzEMSl15YrBe/7zf0URIjIGmvPpOBM&#10;AZaL25s55tqfeEddESuRQjjkqMDE2ORShtKQwzD0DXHivnzrMCbYVlK3eErhrpaPWTaRDi2nBoMN&#10;rQyVP8XRKejcU/FhfXfwdrwafZdvv+Zzu1ZqcNe/zEBE6uNVfHG/6jT/Gf5/SQfIx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/+wvsIAAADbAAAADwAAAAAAAAAAAAAA&#10;AAChAgAAZHJzL2Rvd25yZXYueG1sUEsFBgAAAAAEAAQA+QAAAJADAAAAAA==&#10;" strokecolor="red" strokeweight="1.5pt">
                  <v:stroke endarrow="block"/>
                </v:line>
                <v:rect id="Rectangle 110" o:spid="_x0000_s1122" style="position:absolute;left:2601;top:157;width:14738;height:1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c2ocEA&#10;AADcAAAADwAAAGRycy9kb3ducmV2LnhtbERPTWvCQBC9F/wPyxS81U3FVomuIoFCEUFr1POQHZO0&#10;2dmQHTX99+6h0OPjfS9WvWvUjbpQezbwOkpAERfe1lwaOOYfLzNQQZAtNp7JwC8FWC0HTwtMrb/z&#10;F90OUqoYwiFFA5VIm2odioochpFviSN38Z1DibArte3wHsNdo8dJ8q4d1hwbKmwpq6j4OVydgd15&#10;n2/202wjybiQ7MTf9LbNjRk+9+s5KKFe/sV/7k9rYDKNa+OZeAT0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3NqHBAAAA3AAAAA8AAAAAAAAAAAAAAAAAmAIAAGRycy9kb3du&#10;cmV2LnhtbFBLBQYAAAAABAAEAPUAAACGAwAAAAA=&#10;" stroked="f" strokeweight=".25pt">
                  <v:textbox style="mso-fit-shape-to-text:t" inset="0,0,0,0">
                    <w:txbxContent>
                      <w:p w:rsidR="009629E9" w:rsidRDefault="009629E9" w:rsidP="009629E9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14mm socket &amp; torque wrench</w:t>
                        </w:r>
                      </w:p>
                    </w:txbxContent>
                  </v:textbox>
                </v:rect>
                <v:shape id="Picture 111" o:spid="_x0000_s1123" type="#_x0000_t75" alt="tool" style="position:absolute;left:157;top:157;width:2477;height: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esHFAAAA3AAAAA8AAABkcnMvZG93bnJldi54bWxEj91qAjEUhO8LvkM4gnc1axFbV6NIURER&#10;Qd0HOGzO/ujmZN1EXX36plDo5TAz3zDTeWsqcafGlZYVDPoRCOLU6pJzBclp9f4FwnlkjZVlUvAk&#10;B/NZ522KsbYPPtD96HMRIOxiVFB4X8dSurQgg65va+LgZbYx6INscqkbfAS4qeRHFI2kwZLDQoE1&#10;fReUXo43o2C7OiSZyZbRZr3fJq/xeXdNRzulet12MQHhqfX/4b/2RisYfo7h90w4AnL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0HrBxQAAANwAAAAPAAAAAAAAAAAAAAAA&#10;AJ8CAABkcnMvZG93bnJldi54bWxQSwUGAAAAAAQABAD3AAAAkQMAAAAA&#10;">
                  <v:imagedata r:id="rId28" o:title="tool"/>
                  <v:path arrowok="t"/>
                </v:shape>
                <w10:anchorlock/>
              </v:group>
            </w:pict>
          </mc:Fallback>
        </mc:AlternateContent>
      </w:r>
      <w:r w:rsidR="00C86B6D">
        <w:rPr>
          <w:noProof w:val="0"/>
        </w:rPr>
        <w:t>Make sure</w:t>
      </w:r>
      <w:r w:rsidR="001B6E7D">
        <w:rPr>
          <w:noProof w:val="0"/>
        </w:rPr>
        <w:t xml:space="preserve"> the</w:t>
      </w:r>
      <w:r w:rsidR="00C86B6D">
        <w:rPr>
          <w:noProof w:val="0"/>
        </w:rPr>
        <w:t xml:space="preserve"> muffler flange is lined up to </w:t>
      </w:r>
      <w:r w:rsidR="001B6E7D">
        <w:rPr>
          <w:noProof w:val="0"/>
        </w:rPr>
        <w:t xml:space="preserve">the </w:t>
      </w:r>
      <w:r w:rsidR="00C86B6D">
        <w:rPr>
          <w:noProof w:val="0"/>
        </w:rPr>
        <w:t>converter assembly flange</w:t>
      </w:r>
      <w:r w:rsidR="005D3B38" w:rsidRPr="005D3B38">
        <w:rPr>
          <w:noProof w:val="0"/>
        </w:rPr>
        <w:t xml:space="preserve">. </w:t>
      </w:r>
      <w:r w:rsidR="001B6E7D">
        <w:rPr>
          <w:noProof w:val="0"/>
        </w:rPr>
        <w:t xml:space="preserve"> </w:t>
      </w:r>
      <w:r w:rsidR="005D3B38" w:rsidRPr="005D3B38">
        <w:rPr>
          <w:noProof w:val="0"/>
        </w:rPr>
        <w:t>Reinstal</w:t>
      </w:r>
      <w:r w:rsidR="00C86B6D">
        <w:rPr>
          <w:noProof w:val="0"/>
        </w:rPr>
        <w:t xml:space="preserve">l </w:t>
      </w:r>
      <w:r w:rsidR="001B6E7D">
        <w:rPr>
          <w:noProof w:val="0"/>
        </w:rPr>
        <w:t>the two (2) OE bolts and t</w:t>
      </w:r>
      <w:r w:rsidR="00204159">
        <w:rPr>
          <w:noProof w:val="0"/>
        </w:rPr>
        <w:t xml:space="preserve">ighten </w:t>
      </w:r>
      <w:r w:rsidR="001B6E7D">
        <w:rPr>
          <w:noProof w:val="0"/>
        </w:rPr>
        <w:t>them</w:t>
      </w:r>
      <w:r w:rsidR="00204159">
        <w:rPr>
          <w:noProof w:val="0"/>
        </w:rPr>
        <w:t xml:space="preserve"> to </w:t>
      </w:r>
      <w:r w:rsidR="001B6E7D">
        <w:rPr>
          <w:noProof w:val="0"/>
        </w:rPr>
        <w:t xml:space="preserve">48 N-m </w:t>
      </w:r>
      <w:r w:rsidR="00204159">
        <w:rPr>
          <w:noProof w:val="0"/>
        </w:rPr>
        <w:t>(</w:t>
      </w:r>
      <w:r w:rsidR="001B6E7D">
        <w:rPr>
          <w:noProof w:val="0"/>
        </w:rPr>
        <w:t>35 lb-ft</w:t>
      </w:r>
      <w:r w:rsidR="00204159">
        <w:rPr>
          <w:noProof w:val="0"/>
        </w:rPr>
        <w:t>) (Fig. 3-5).</w:t>
      </w:r>
    </w:p>
    <w:p w:rsidR="001C3D20" w:rsidRDefault="00342DDA" w:rsidP="00342DDA">
      <w:pPr>
        <w:pStyle w:val="ProcLevel2"/>
        <w:numPr>
          <w:ilvl w:val="0"/>
          <w:numId w:val="0"/>
        </w:numPr>
        <w:ind w:left="360"/>
        <w:rPr>
          <w:noProof w:val="0"/>
        </w:rPr>
      </w:pPr>
      <w:r>
        <w:rPr>
          <w:b/>
          <w:noProof w:val="0"/>
        </w:rPr>
        <w:t xml:space="preserve">Torque: </w:t>
      </w:r>
      <w:r w:rsidRPr="00342DDA">
        <w:rPr>
          <w:b/>
          <w:noProof w:val="0"/>
        </w:rPr>
        <w:t>48 N-m (35 lb-ft)</w:t>
      </w:r>
    </w:p>
    <w:p w:rsidR="007759DF" w:rsidRDefault="007759DF">
      <w:pPr>
        <w:pStyle w:val="ProcLevel3"/>
        <w:numPr>
          <w:ilvl w:val="0"/>
          <w:numId w:val="0"/>
        </w:numPr>
        <w:ind w:left="1080" w:hanging="360"/>
      </w:pPr>
    </w:p>
    <w:p w:rsidR="007759DF" w:rsidRDefault="007759DF" w:rsidP="00204159">
      <w:pPr>
        <w:pStyle w:val="ProcLevel2"/>
        <w:numPr>
          <w:ilvl w:val="0"/>
          <w:numId w:val="0"/>
        </w:numPr>
        <w:rPr>
          <w:noProof w:val="0"/>
          <w:szCs w:val="20"/>
        </w:rPr>
        <w:sectPr w:rsidR="007759DF">
          <w:type w:val="continuous"/>
          <w:pgSz w:w="12240" w:h="15840"/>
          <w:pgMar w:top="1296" w:right="1008" w:bottom="936" w:left="6120" w:header="576" w:footer="720" w:gutter="0"/>
          <w:cols w:space="0"/>
          <w:docGrid w:linePitch="360"/>
        </w:sectPr>
      </w:pPr>
    </w:p>
    <w:p w:rsidR="007759DF" w:rsidRDefault="007759DF">
      <w:pPr>
        <w:pStyle w:val="CheckListTitle"/>
      </w:pPr>
      <w:r>
        <w:lastRenderedPageBreak/>
        <w:t>Accessory Function Checks</w:t>
      </w:r>
    </w:p>
    <w:p w:rsidR="007759DF" w:rsidRDefault="0097320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1" layoutInCell="0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86360</wp:posOffset>
                </wp:positionV>
                <wp:extent cx="182880" cy="182880"/>
                <wp:effectExtent l="0" t="0" r="26670" b="26670"/>
                <wp:wrapNone/>
                <wp:docPr id="13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FC7D42" id="AutoShape 74" o:spid="_x0000_s1026" style="position:absolute;margin-left:14.4pt;margin-top:6.8pt;width:14.4pt;height:14.4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 w:rsidR="007759DF">
        <w:t>Correct part has been installed.</w:t>
      </w:r>
    </w:p>
    <w:p w:rsidR="007759DF" w:rsidRDefault="0097320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1" layoutInCell="0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66040</wp:posOffset>
                </wp:positionV>
                <wp:extent cx="182880" cy="182880"/>
                <wp:effectExtent l="0" t="0" r="26670" b="26670"/>
                <wp:wrapNone/>
                <wp:docPr id="12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72FF09" id="AutoShape 66" o:spid="_x0000_s1026" style="position:absolute;margin-left:14.4pt;margin-top:5.2pt;width:14.4pt;height:14.4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 w:rsidR="007759DF">
        <w:t>All joints have been securely fastened.</w:t>
      </w:r>
    </w:p>
    <w:p w:rsidR="007759DF" w:rsidRDefault="0097320F">
      <w:pPr>
        <w:pStyle w:val="CheckLis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1" layoutInCell="0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77470</wp:posOffset>
                </wp:positionV>
                <wp:extent cx="182880" cy="182880"/>
                <wp:effectExtent l="0" t="0" r="26670" b="26670"/>
                <wp:wrapNone/>
                <wp:docPr id="11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BC7D8B" id="AutoShape 69" o:spid="_x0000_s1026" style="position:absolute;margin-left:14.4pt;margin-top:6.1pt;width:14.4pt;height:14.4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" o:allowincell="f" strokeweight="1pt">
                <w10:anchorlock/>
              </v:roundrect>
            </w:pict>
          </mc:Fallback>
        </mc:AlternateContent>
      </w:r>
      <w:r w:rsidR="007759DF">
        <w:t>Hooks/hanger</w:t>
      </w:r>
      <w:r w:rsidR="007A5B5E">
        <w:t>s have been securely reattached</w:t>
      </w:r>
    </w:p>
    <w:p w:rsidR="007759DF" w:rsidRDefault="007759DF">
      <w:pPr>
        <w:pStyle w:val="CheckList"/>
      </w:pPr>
    </w:p>
    <w:p w:rsidR="007759DF" w:rsidRDefault="0097320F">
      <w:pPr>
        <w:pStyle w:val="CheckList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1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-116205</wp:posOffset>
                </wp:positionV>
                <wp:extent cx="6492240" cy="0"/>
                <wp:effectExtent l="16510" t="10160" r="15875" b="18415"/>
                <wp:wrapNone/>
                <wp:docPr id="10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2FDADC" id="Line 75" o:spid="_x0000_s1026" style="position:absolute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4pt,-9.15pt" to="511.6pt,-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" strokeweight="1.5pt">
                <w10:anchorlock/>
              </v:line>
            </w:pict>
          </mc:Fallback>
        </mc:AlternateContent>
      </w:r>
      <w:r w:rsidR="007759DF">
        <w:t>Vehicle Function Checks</w:t>
      </w:r>
    </w:p>
    <w:p w:rsidR="007759DF" w:rsidRDefault="0097320F">
      <w:pPr>
        <w:pStyle w:val="CheckList"/>
      </w:pPr>
      <w:r>
        <w:rPr>
          <w:noProof/>
          <w:sz w:val="20"/>
        </w:rPr>
        <w:drawing>
          <wp:anchor distT="0" distB="0" distL="114300" distR="114300" simplePos="0" relativeHeight="251616256" behindDoc="0" locked="1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58420</wp:posOffset>
            </wp:positionV>
            <wp:extent cx="228600" cy="228600"/>
            <wp:effectExtent l="0" t="0" r="0" b="0"/>
            <wp:wrapNone/>
            <wp:docPr id="285" name="Picture 285" descr="t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tool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1" layoutInCell="0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78740</wp:posOffset>
                </wp:positionV>
                <wp:extent cx="182880" cy="182880"/>
                <wp:effectExtent l="0" t="0" r="26670" b="26670"/>
                <wp:wrapNone/>
                <wp:docPr id="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DD614C" id="AutoShape 77" o:spid="_x0000_s1026" style="position:absolute;margin-left:14.4pt;margin-top:6.2pt;width:14.4pt;height:14.4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" o:allowincell="f" strokeweight="1pt">
                <w10:anchorlock/>
              </v:roundrect>
            </w:pict>
          </mc:Fallback>
        </mc:AlternateContent>
      </w:r>
      <w:r w:rsidR="004F4B94">
        <w:t xml:space="preserve">Bolt </w:t>
      </w:r>
      <w:r w:rsidR="007759DF">
        <w:t>torque - muffler to converter assembly</w:t>
      </w:r>
    </w:p>
    <w:p w:rsidR="007759DF" w:rsidRDefault="007759DF">
      <w:pPr>
        <w:pStyle w:val="CheckList"/>
      </w:pPr>
    </w:p>
    <w:p w:rsidR="007759DF" w:rsidRDefault="007759DF" w:rsidP="007A5B5E">
      <w:pPr>
        <w:pStyle w:val="ProcLevel2"/>
        <w:numPr>
          <w:ilvl w:val="0"/>
          <w:numId w:val="0"/>
        </w:numPr>
        <w:spacing w:before="240" w:after="0" w:line="360" w:lineRule="auto"/>
        <w:ind w:left="720"/>
        <w:rPr>
          <w:noProof w:val="0"/>
        </w:rPr>
      </w:pPr>
      <w:r>
        <w:rPr>
          <w:noProof w:val="0"/>
        </w:rPr>
        <w:t>Verify part number on package.</w:t>
      </w:r>
    </w:p>
    <w:p w:rsidR="007759DF" w:rsidRDefault="007759DF">
      <w:pPr>
        <w:pStyle w:val="ProcLevel2"/>
        <w:numPr>
          <w:ilvl w:val="0"/>
          <w:numId w:val="0"/>
        </w:numPr>
        <w:spacing w:before="120" w:after="0" w:line="360" w:lineRule="auto"/>
        <w:ind w:left="720"/>
        <w:rPr>
          <w:noProof w:val="0"/>
        </w:rPr>
      </w:pPr>
      <w:r>
        <w:rPr>
          <w:noProof w:val="0"/>
        </w:rPr>
        <w:t>Verify joints are tightened.</w:t>
      </w:r>
    </w:p>
    <w:p w:rsidR="007759DF" w:rsidRDefault="007759DF">
      <w:pPr>
        <w:pStyle w:val="ProcLevel2"/>
        <w:numPr>
          <w:ilvl w:val="0"/>
          <w:numId w:val="0"/>
        </w:numPr>
        <w:spacing w:before="120" w:after="0" w:line="360" w:lineRule="auto"/>
        <w:ind w:left="720"/>
        <w:rPr>
          <w:noProof w:val="0"/>
        </w:rPr>
      </w:pPr>
      <w:r>
        <w:rPr>
          <w:noProof w:val="0"/>
        </w:rPr>
        <w:t>Verify hooks/hangers are securely attached.</w:t>
      </w:r>
    </w:p>
    <w:p w:rsidR="007759DF" w:rsidRDefault="007759DF">
      <w:pPr>
        <w:pStyle w:val="ProcLevel2"/>
        <w:numPr>
          <w:ilvl w:val="0"/>
          <w:numId w:val="0"/>
        </w:numPr>
        <w:spacing w:before="120" w:after="0" w:line="360" w:lineRule="auto"/>
        <w:ind w:left="360"/>
        <w:rPr>
          <w:noProof w:val="0"/>
        </w:rPr>
      </w:pPr>
    </w:p>
    <w:p w:rsidR="007759DF" w:rsidRDefault="007759DF">
      <w:pPr>
        <w:pStyle w:val="ProcLevel2"/>
        <w:numPr>
          <w:ilvl w:val="0"/>
          <w:numId w:val="0"/>
        </w:numPr>
        <w:spacing w:before="120" w:after="0" w:line="360" w:lineRule="auto"/>
        <w:ind w:left="360"/>
        <w:rPr>
          <w:noProof w:val="0"/>
        </w:rPr>
      </w:pPr>
    </w:p>
    <w:p w:rsidR="007759DF" w:rsidRDefault="007759DF">
      <w:pPr>
        <w:pStyle w:val="ProcLevel2"/>
        <w:numPr>
          <w:ilvl w:val="0"/>
          <w:numId w:val="0"/>
        </w:numPr>
        <w:spacing w:before="120" w:after="0" w:line="360" w:lineRule="auto"/>
        <w:ind w:left="360"/>
        <w:rPr>
          <w:noProof w:val="0"/>
        </w:rPr>
      </w:pPr>
    </w:p>
    <w:p w:rsidR="007759DF" w:rsidRPr="007A5B5E" w:rsidRDefault="004F4B94" w:rsidP="007A5B5E">
      <w:pPr>
        <w:pStyle w:val="ProcLevel2"/>
        <w:numPr>
          <w:ilvl w:val="0"/>
          <w:numId w:val="0"/>
        </w:numPr>
        <w:spacing w:after="0" w:line="360" w:lineRule="auto"/>
        <w:ind w:left="720" w:hanging="360"/>
        <w:rPr>
          <w:noProof w:val="0"/>
        </w:rPr>
        <w:sectPr w:rsidR="007759DF" w:rsidRPr="007A5B5E">
          <w:headerReference w:type="default" r:id="rId49"/>
          <w:pgSz w:w="12240" w:h="15840" w:code="1"/>
          <w:pgMar w:top="1296" w:right="1008" w:bottom="936" w:left="1008" w:header="576" w:footer="720" w:gutter="0"/>
          <w:cols w:num="2" w:space="288"/>
          <w:docGrid w:linePitch="360"/>
        </w:sectPr>
      </w:pPr>
      <w:r>
        <w:rPr>
          <w:noProof w:val="0"/>
        </w:rPr>
        <w:t xml:space="preserve"> </w:t>
      </w:r>
      <w:r w:rsidR="00D55ADE">
        <w:rPr>
          <w:noProof w:val="0"/>
        </w:rPr>
        <w:tab/>
      </w:r>
      <w:r w:rsidR="007A5B5E">
        <w:rPr>
          <w:noProof w:val="0"/>
        </w:rPr>
        <w:t>T</w:t>
      </w:r>
      <w:r w:rsidR="008618D5">
        <w:rPr>
          <w:noProof w:val="0"/>
        </w:rPr>
        <w:t>orque:</w:t>
      </w:r>
      <w:r w:rsidR="007A5B5E">
        <w:rPr>
          <w:noProof w:val="0"/>
        </w:rPr>
        <w:t xml:space="preserve"> 48 N-m </w:t>
      </w:r>
      <w:r>
        <w:rPr>
          <w:noProof w:val="0"/>
        </w:rPr>
        <w:t>(</w:t>
      </w:r>
      <w:r w:rsidR="007A5B5E">
        <w:rPr>
          <w:noProof w:val="0"/>
        </w:rPr>
        <w:t>35 lb-ft)</w:t>
      </w:r>
    </w:p>
    <w:p w:rsidR="007A5B5E" w:rsidRDefault="007A5B5E" w:rsidP="007A5B5E">
      <w:pPr>
        <w:pStyle w:val="CheckListTitle"/>
      </w:pPr>
    </w:p>
    <w:p w:rsidR="007A5B5E" w:rsidRDefault="007A5B5E" w:rsidP="007A5B5E">
      <w:pPr>
        <w:pStyle w:val="CheckList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1" layoutInCell="1" allowOverlap="1" wp14:anchorId="36997242" wp14:editId="37C110BD">
                <wp:simplePos x="0" y="0"/>
                <wp:positionH relativeFrom="margin">
                  <wp:align>center</wp:align>
                </wp:positionH>
                <wp:positionV relativeFrom="paragraph">
                  <wp:posOffset>-132715</wp:posOffset>
                </wp:positionV>
                <wp:extent cx="6492240" cy="0"/>
                <wp:effectExtent l="0" t="0" r="22860" b="19050"/>
                <wp:wrapNone/>
                <wp:docPr id="22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922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12A3A6" id="Line 75" o:spid="_x0000_s1026" style="position:absolute;z-index:251708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-10.45pt" to="511.2pt,-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xLzFAIAACs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" strokeweight="1.5pt">
                <w10:wrap anchorx="margin"/>
                <w10:anchorlock/>
              </v:line>
            </w:pict>
          </mc:Fallback>
        </mc:AlternateContent>
      </w:r>
      <w:r>
        <w:t>Vehicle Appearance Check</w:t>
      </w:r>
    </w:p>
    <w:p w:rsidR="007A5B5E" w:rsidRDefault="007A5B5E" w:rsidP="007A5B5E">
      <w:pPr>
        <w:ind w:left="720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6368" behindDoc="0" locked="1" layoutInCell="0" allowOverlap="1" wp14:anchorId="0EEA3FB6" wp14:editId="4B9AD985">
                <wp:simplePos x="0" y="0"/>
                <wp:positionH relativeFrom="column">
                  <wp:posOffset>182880</wp:posOffset>
                </wp:positionH>
                <wp:positionV relativeFrom="paragraph">
                  <wp:posOffset>8890</wp:posOffset>
                </wp:positionV>
                <wp:extent cx="182880" cy="182880"/>
                <wp:effectExtent l="0" t="0" r="26670" b="26670"/>
                <wp:wrapNone/>
                <wp:docPr id="2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CAA009" id="AutoShape 137" o:spid="_x0000_s1026" style="position:absolute;margin-left:14.4pt;margin-top:.7pt;width:14.4pt;height:14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" o:allowincell="f" strokeweight="1pt">
                <w10:anchorlock/>
              </v:roundrect>
            </w:pict>
          </mc:Fallback>
        </mc:AlternateContent>
      </w:r>
      <w:r w:rsidRPr="00F4327A">
        <w:rPr>
          <w:szCs w:val="20"/>
        </w:rPr>
        <w:t>After accessory installation and removal of</w:t>
      </w:r>
      <w:r>
        <w:rPr>
          <w:szCs w:val="20"/>
        </w:rPr>
        <w:t xml:space="preserve"> </w:t>
      </w:r>
      <w:r w:rsidRPr="00F4327A">
        <w:rPr>
          <w:szCs w:val="20"/>
        </w:rPr>
        <w:t>protective cover(s)</w:t>
      </w:r>
      <w:r>
        <w:rPr>
          <w:szCs w:val="20"/>
        </w:rPr>
        <w:t xml:space="preserve">, perform a visual inspection. </w:t>
      </w:r>
    </w:p>
    <w:p w:rsidR="007A5B5E" w:rsidRDefault="007A5B5E" w:rsidP="007A5B5E">
      <w:pPr>
        <w:rPr>
          <w:szCs w:val="20"/>
        </w:rPr>
      </w:pPr>
    </w:p>
    <w:p w:rsidR="007A5B5E" w:rsidRDefault="007A5B5E" w:rsidP="007A5B5E">
      <w:pPr>
        <w:rPr>
          <w:szCs w:val="20"/>
        </w:rPr>
      </w:pPr>
      <w:r>
        <w:rPr>
          <w:szCs w:val="20"/>
        </w:rPr>
        <w:t xml:space="preserve"> </w:t>
      </w:r>
      <w:r>
        <w:rPr>
          <w:szCs w:val="20"/>
        </w:rPr>
        <w:br w:type="column"/>
      </w:r>
    </w:p>
    <w:p w:rsidR="007A5B5E" w:rsidRDefault="007A5B5E" w:rsidP="007A5B5E">
      <w:pPr>
        <w:ind w:firstLine="720"/>
        <w:rPr>
          <w:szCs w:val="20"/>
        </w:rPr>
      </w:pPr>
    </w:p>
    <w:p w:rsidR="007A5B5E" w:rsidRDefault="007A5B5E" w:rsidP="007A5B5E">
      <w:pPr>
        <w:ind w:firstLine="720"/>
        <w:rPr>
          <w:szCs w:val="20"/>
        </w:rPr>
      </w:pPr>
    </w:p>
    <w:p w:rsidR="007A5B5E" w:rsidRDefault="007A5B5E" w:rsidP="007A5B5E">
      <w:pPr>
        <w:ind w:left="720"/>
        <w:rPr>
          <w:szCs w:val="20"/>
        </w:rPr>
      </w:pPr>
    </w:p>
    <w:p w:rsidR="007A5B5E" w:rsidRDefault="007A5B5E" w:rsidP="007A5B5E">
      <w:pPr>
        <w:ind w:left="720"/>
        <w:rPr>
          <w:szCs w:val="20"/>
        </w:rPr>
      </w:pPr>
      <w:r>
        <w:rPr>
          <w:szCs w:val="20"/>
        </w:rPr>
        <w:t>E</w:t>
      </w:r>
      <w:r w:rsidRPr="00F4327A">
        <w:rPr>
          <w:szCs w:val="20"/>
        </w:rPr>
        <w:t>nsure no damage (including scuffs and scratches) was caused during the installation process.</w:t>
      </w:r>
    </w:p>
    <w:p w:rsidR="007759DF" w:rsidRDefault="007A5B5E" w:rsidP="007A5B5E">
      <w:pPr>
        <w:ind w:left="720"/>
        <w:rPr>
          <w:szCs w:val="20"/>
        </w:rPr>
      </w:pPr>
      <w:r>
        <w:rPr>
          <w:szCs w:val="20"/>
        </w:rPr>
        <w:t>(For PPO installations, refer to TMS Accessory Quality Shipping Standard.)</w:t>
      </w:r>
    </w:p>
    <w:sectPr w:rsidR="007759DF">
      <w:type w:val="continuous"/>
      <w:pgSz w:w="12240" w:h="15840"/>
      <w:pgMar w:top="1296" w:right="1008" w:bottom="936" w:left="1008" w:header="576" w:footer="720" w:gutter="0"/>
      <w:cols w:num="2" w:space="28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4C9B" w:rsidRDefault="00D94C9B">
      <w:r>
        <w:separator/>
      </w:r>
    </w:p>
  </w:endnote>
  <w:endnote w:type="continuationSeparator" w:id="0">
    <w:p w:rsidR="00D94C9B" w:rsidRDefault="00D94C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50A" w:rsidRDefault="00B0050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59DF" w:rsidRDefault="0097320F">
    <w:pPr>
      <w:pStyle w:val="Footer"/>
      <w:framePr w:w="1872" w:h="288" w:hSpace="180" w:wrap="around" w:vAnchor="text" w:hAnchor="page" w:x="5184" w:y="33" w:anchorLock="1"/>
      <w:suppressOverlap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1" layoutInCell="1" allowOverlap="0">
              <wp:simplePos x="0" y="0"/>
              <wp:positionH relativeFrom="page">
                <wp:posOffset>5935345</wp:posOffset>
              </wp:positionH>
              <wp:positionV relativeFrom="paragraph">
                <wp:posOffset>18415</wp:posOffset>
              </wp:positionV>
              <wp:extent cx="1188720" cy="182880"/>
              <wp:effectExtent l="0" t="0" r="0" b="0"/>
              <wp:wrapNone/>
              <wp:docPr id="7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872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759DF" w:rsidRPr="00EA7C87" w:rsidRDefault="00EA7C87">
                          <w:pPr>
                            <w:jc w:val="right"/>
                            <w:rPr>
                              <w:b/>
                              <w:sz w:val="20"/>
                            </w:rPr>
                          </w:pPr>
                          <w:r w:rsidRPr="00EA7C87">
                            <w:rPr>
                              <w:b/>
                              <w:sz w:val="20"/>
                            </w:rPr>
                            <w:t>PPO / DIO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24" type="#_x0000_t202" style="position:absolute;left:0;text-align:left;margin-left:467.35pt;margin-top:1.45pt;width:93.6pt;height:14.4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" o:allowoverlap="f" filled="f" stroked="f">
              <v:textbox inset="0,0,0,0">
                <w:txbxContent>
                  <w:p w:rsidR="007759DF" w:rsidRPr="00EA7C87" w:rsidRDefault="00EA7C87">
                    <w:pPr>
                      <w:jc w:val="right"/>
                      <w:rPr>
                        <w:b/>
                        <w:sz w:val="20"/>
                      </w:rPr>
                    </w:pPr>
                    <w:r w:rsidRPr="00EA7C87">
                      <w:rPr>
                        <w:b/>
                        <w:sz w:val="20"/>
                      </w:rPr>
                      <w:t>PPO / DIO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  <w:r w:rsidR="007759DF">
      <w:t xml:space="preserve">Page </w:t>
    </w:r>
    <w:r w:rsidR="007759DF">
      <w:fldChar w:fldCharType="begin"/>
    </w:r>
    <w:r w:rsidR="007759DF">
      <w:instrText xml:space="preserve"> PAGE  \* MERGEFORMAT </w:instrText>
    </w:r>
    <w:r w:rsidR="007759DF">
      <w:fldChar w:fldCharType="separate"/>
    </w:r>
    <w:r w:rsidR="009E0F58">
      <w:rPr>
        <w:noProof/>
      </w:rPr>
      <w:t>5</w:t>
    </w:r>
    <w:r w:rsidR="007759DF">
      <w:fldChar w:fldCharType="end"/>
    </w:r>
    <w:r w:rsidR="007759DF">
      <w:t xml:space="preserve"> of </w:t>
    </w:r>
    <w:r w:rsidR="00D94C9B">
      <w:fldChar w:fldCharType="begin"/>
    </w:r>
    <w:r w:rsidR="00D94C9B">
      <w:instrText xml:space="preserve"> NUMPAGES  \* MERGEFORMAT </w:instrText>
    </w:r>
    <w:r w:rsidR="00D94C9B">
      <w:fldChar w:fldCharType="separate"/>
    </w:r>
    <w:r w:rsidR="009E0F58">
      <w:rPr>
        <w:noProof/>
      </w:rPr>
      <w:t>5</w:t>
    </w:r>
    <w:r w:rsidR="00D94C9B">
      <w:rPr>
        <w:noProof/>
      </w:rPr>
      <w:fldChar w:fldCharType="end"/>
    </w:r>
    <w:r w:rsidR="007759DF">
      <w:t xml:space="preserve"> pages</w:t>
    </w:r>
  </w:p>
  <w:p w:rsidR="007759DF" w:rsidRDefault="0097320F">
    <w:pPr>
      <w:pStyle w:val="Footer"/>
      <w:tabs>
        <w:tab w:val="clear" w:pos="4320"/>
        <w:tab w:val="clear" w:pos="8640"/>
        <w:tab w:val="center" w:pos="0"/>
        <w:tab w:val="center" w:pos="5112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0" locked="1" layoutInCell="1" allowOverlap="0">
              <wp:simplePos x="0" y="0"/>
              <wp:positionH relativeFrom="page">
                <wp:posOffset>648970</wp:posOffset>
              </wp:positionH>
              <wp:positionV relativeFrom="paragraph">
                <wp:posOffset>20320</wp:posOffset>
              </wp:positionV>
              <wp:extent cx="1143000" cy="182880"/>
              <wp:effectExtent l="10795" t="17145" r="8255" b="9525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3000" cy="1828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1587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759DF" w:rsidRDefault="007759DF" w:rsidP="004F4B94">
                          <w:pPr>
                            <w:pStyle w:val="Heading2"/>
                            <w:tabs>
                              <w:tab w:val="right" w:pos="1620"/>
                            </w:tabs>
                          </w:pPr>
                          <w:r>
                            <w:t xml:space="preserve">Issue: </w:t>
                          </w:r>
                          <w:r w:rsidR="00274CAB">
                            <w:t>B</w:t>
                          </w:r>
                          <w:r w:rsidR="004F4B94">
                            <w:tab/>
                          </w:r>
                          <w:r w:rsidR="0036520C">
                            <w:t xml:space="preserve">  0</w:t>
                          </w:r>
                          <w:r w:rsidR="00274CAB">
                            <w:t>8</w:t>
                          </w:r>
                          <w:r>
                            <w:t>/</w:t>
                          </w:r>
                          <w:r w:rsidR="0036520C">
                            <w:t>1</w:t>
                          </w:r>
                          <w:r w:rsidR="00274CAB">
                            <w:t>6</w:t>
                          </w:r>
                          <w:r>
                            <w:t>/</w:t>
                          </w:r>
                          <w:r w:rsidR="00EA512A">
                            <w:t>20</w:t>
                          </w:r>
                          <w:r w:rsidR="004F4B94">
                            <w:t>1</w:t>
                          </w:r>
                          <w:r w:rsidR="00216C0E"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25" type="#_x0000_t202" style="position:absolute;margin-left:51.1pt;margin-top:1.6pt;width:90pt;height:14.4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" o:allowoverlap="f" strokeweight="1.25pt">
              <v:textbox inset="0,0,0,0">
                <w:txbxContent>
                  <w:p w:rsidR="007759DF" w:rsidRDefault="007759DF" w:rsidP="004F4B94">
                    <w:pPr>
                      <w:pStyle w:val="Heading2"/>
                      <w:tabs>
                        <w:tab w:val="right" w:pos="1620"/>
                      </w:tabs>
                    </w:pPr>
                    <w:r>
                      <w:t xml:space="preserve">Issue: </w:t>
                    </w:r>
                    <w:r w:rsidR="00274CAB">
                      <w:t>B</w:t>
                    </w:r>
                    <w:r w:rsidR="004F4B94">
                      <w:tab/>
                    </w:r>
                    <w:r w:rsidR="0036520C">
                      <w:t xml:space="preserve">  0</w:t>
                    </w:r>
                    <w:r w:rsidR="00274CAB">
                      <w:t>8</w:t>
                    </w:r>
                    <w:r>
                      <w:t>/</w:t>
                    </w:r>
                    <w:r w:rsidR="0036520C">
                      <w:t>1</w:t>
                    </w:r>
                    <w:r w:rsidR="00274CAB">
                      <w:t>6</w:t>
                    </w:r>
                    <w:r>
                      <w:t>/</w:t>
                    </w:r>
                    <w:r w:rsidR="00EA512A">
                      <w:t>20</w:t>
                    </w:r>
                    <w:r w:rsidR="004F4B94">
                      <w:t>1</w:t>
                    </w:r>
                    <w:r w:rsidR="00216C0E">
                      <w:t>6</w:t>
                    </w:r>
                  </w:p>
                </w:txbxContent>
              </v:textbox>
              <w10:wrap anchorx="page"/>
              <w10:anchorlock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50A" w:rsidRDefault="00B0050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4C9B" w:rsidRDefault="00D94C9B">
      <w:r>
        <w:separator/>
      </w:r>
    </w:p>
  </w:footnote>
  <w:footnote w:type="continuationSeparator" w:id="0">
    <w:p w:rsidR="00D94C9B" w:rsidRDefault="00D94C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50A" w:rsidRDefault="00B0050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59DF" w:rsidRDefault="007759DF">
    <w:pPr>
      <w:pStyle w:val="HdrLine1"/>
    </w:pPr>
    <w:r>
      <w:t>TOYOTA</w:t>
    </w:r>
    <w:r>
      <w:tab/>
      <w:t>TACOMA</w:t>
    </w:r>
    <w:r>
      <w:tab/>
      <w:t>20</w:t>
    </w:r>
    <w:r w:rsidR="0036520C">
      <w:t>1</w:t>
    </w:r>
    <w:r w:rsidR="00404CE7">
      <w:t>6</w:t>
    </w:r>
    <w:r>
      <w:t xml:space="preserve"> - </w:t>
    </w:r>
    <w:r>
      <w:tab/>
    </w:r>
    <w:r w:rsidR="005E7EA1">
      <w:t>TRD EXHAUST</w:t>
    </w:r>
  </w:p>
  <w:p w:rsidR="007759DF" w:rsidRDefault="0097320F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54144" behindDoc="0" locked="1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199390</wp:posOffset>
              </wp:positionV>
              <wp:extent cx="6492240" cy="0"/>
              <wp:effectExtent l="20955" t="17145" r="20955" b="20955"/>
              <wp:wrapNone/>
              <wp:docPr id="8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4D24C5" id="Line 1" o:spid="_x0000_s1026" style="position:absolute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5.7pt" to="511.2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W6rEwIAACk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" strokeweight="2.25pt">
              <w10:anchorlock/>
            </v:line>
          </w:pict>
        </mc:Fallback>
      </mc:AlternateContent>
    </w:r>
    <w:r w:rsidR="007759DF">
      <w:t>Installation Preparation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050A" w:rsidRDefault="00B0050A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59DF" w:rsidRDefault="007759DF">
    <w:pPr>
      <w:pStyle w:val="HdrLine1"/>
      <w:tabs>
        <w:tab w:val="clear" w:pos="2880"/>
        <w:tab w:val="clear" w:pos="10224"/>
        <w:tab w:val="center" w:pos="-2232"/>
        <w:tab w:val="center" w:pos="0"/>
        <w:tab w:val="right" w:pos="5112"/>
      </w:tabs>
      <w:ind w:left="-5112"/>
    </w:pPr>
    <w:r>
      <w:t>TOYOTA</w:t>
    </w:r>
    <w:r>
      <w:tab/>
      <w:t>TACOMA</w:t>
    </w:r>
    <w:r>
      <w:tab/>
      <w:t>20</w:t>
    </w:r>
    <w:r w:rsidR="0036520C">
      <w:t>1</w:t>
    </w:r>
    <w:r w:rsidR="00404CE7">
      <w:t>6</w:t>
    </w:r>
    <w:r>
      <w:t xml:space="preserve"> - </w:t>
    </w:r>
    <w:r>
      <w:tab/>
    </w:r>
    <w:r w:rsidR="005E7EA1">
      <w:t>TRD EXHAUST</w:t>
    </w:r>
  </w:p>
  <w:p w:rsidR="007759DF" w:rsidRDefault="0097320F">
    <w:pPr>
      <w:pStyle w:val="HdrLine2"/>
      <w:ind w:left="-5112"/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1" layoutInCell="1" allowOverlap="1">
              <wp:simplePos x="0" y="0"/>
              <wp:positionH relativeFrom="page">
                <wp:posOffset>640080</wp:posOffset>
              </wp:positionH>
              <wp:positionV relativeFrom="paragraph">
                <wp:posOffset>199390</wp:posOffset>
              </wp:positionV>
              <wp:extent cx="6492240" cy="0"/>
              <wp:effectExtent l="20955" t="17145" r="20955" b="20955"/>
              <wp:wrapNone/>
              <wp:docPr id="5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00AABA" id="Line 3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.4pt,15.7pt" to="561.6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PyBFAIAACk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" strokeweight="2.25pt">
              <w10:wrap anchorx="page"/>
              <w10:anchorlock/>
            </v:line>
          </w:pict>
        </mc:Fallback>
      </mc:AlternateContent>
    </w:r>
    <w:r w:rsidR="007759DF">
      <w:t>Installation Procedure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59DF" w:rsidRDefault="007759DF">
    <w:pPr>
      <w:pStyle w:val="HdrLine1"/>
    </w:pPr>
    <w:r>
      <w:t>TOYOTA</w:t>
    </w:r>
    <w:r>
      <w:tab/>
      <w:t>TACOMA</w:t>
    </w:r>
    <w:r>
      <w:tab/>
      <w:t>20</w:t>
    </w:r>
    <w:r w:rsidR="0036520C">
      <w:t>1</w:t>
    </w:r>
    <w:r w:rsidR="00404CE7">
      <w:t>6</w:t>
    </w:r>
    <w:r w:rsidR="0036520C">
      <w:t xml:space="preserve"> - </w:t>
    </w:r>
    <w:r w:rsidR="0036520C">
      <w:tab/>
      <w:t>TRD EXHAUST</w:t>
    </w:r>
  </w:p>
  <w:p w:rsidR="007759DF" w:rsidRDefault="0097320F">
    <w:pPr>
      <w:pStyle w:val="HdrLine2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>
              <wp:simplePos x="0" y="0"/>
              <wp:positionH relativeFrom="column">
                <wp:posOffset>3246120</wp:posOffset>
              </wp:positionH>
              <wp:positionV relativeFrom="page">
                <wp:posOffset>777240</wp:posOffset>
              </wp:positionV>
              <wp:extent cx="635" cy="8638540"/>
              <wp:effectExtent l="19050" t="15240" r="18415" b="23495"/>
              <wp:wrapNone/>
              <wp:docPr id="4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35" cy="863854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 type="none" w="sm" len="sm"/>
                        <a:tailEnd type="none" w="sm" len="sm"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CED5C50" id="Line 17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from="255.6pt,61.2pt" to="255.65pt,7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" strokeweight="2.25pt">
              <v:stroke startarrowwidth="narrow" startarrowlength="short" endarrowwidth="narrow" endarrowlength="short"/>
              <w10:wrap anchory="page"/>
              <w10:anchorlock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1" layoutInCell="1" allowOverlap="1">
              <wp:simplePos x="0" y="0"/>
              <wp:positionH relativeFrom="column">
                <wp:posOffset>-6350</wp:posOffset>
              </wp:positionH>
              <wp:positionV relativeFrom="paragraph">
                <wp:posOffset>199390</wp:posOffset>
              </wp:positionV>
              <wp:extent cx="6492240" cy="0"/>
              <wp:effectExtent l="14605" t="17145" r="17780" b="20955"/>
              <wp:wrapNone/>
              <wp:docPr id="3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9224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E0F080" id="Line 16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5pt,15.7pt" to="510.7pt,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z+5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" strokeweight="2.25pt">
              <w10:anchorlock/>
            </v:line>
          </w:pict>
        </mc:Fallback>
      </mc:AlternateContent>
    </w:r>
    <w:r w:rsidR="007759DF">
      <w:t xml:space="preserve">Checklist - these points </w:t>
    </w:r>
    <w:r w:rsidR="007759DF">
      <w:rPr>
        <w:b/>
        <w:bCs w:val="0"/>
      </w:rPr>
      <w:t>MUST</w:t>
    </w:r>
    <w:r w:rsidR="007759DF">
      <w:t xml:space="preserve"> be checked to ensure a quality installation.</w:t>
    </w:r>
  </w:p>
  <w:p w:rsidR="007759DF" w:rsidRDefault="0097320F">
    <w:pPr>
      <w:pStyle w:val="HdrLine3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column">
                <wp:posOffset>3794760</wp:posOffset>
              </wp:positionH>
              <wp:positionV relativeFrom="paragraph">
                <wp:posOffset>261620</wp:posOffset>
              </wp:positionV>
              <wp:extent cx="2697480" cy="0"/>
              <wp:effectExtent l="15240" t="16510" r="11430" b="12065"/>
              <wp:wrapNone/>
              <wp:docPr id="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90CD89E" id="Line 6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8pt,20.6pt" to="511.2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457200</wp:posOffset>
              </wp:positionH>
              <wp:positionV relativeFrom="paragraph">
                <wp:posOffset>261620</wp:posOffset>
              </wp:positionV>
              <wp:extent cx="2697480" cy="0"/>
              <wp:effectExtent l="11430" t="16510" r="15240" b="12065"/>
              <wp:wrapNone/>
              <wp:docPr id="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269748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6896A0D" id="Line 7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pt,20.6pt" to="248.4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" strokeweight="1.5pt"/>
          </w:pict>
        </mc:Fallback>
      </mc:AlternateContent>
    </w:r>
    <w:r w:rsidR="007759DF">
      <w:tab/>
      <w:t>Check:</w:t>
    </w:r>
    <w:r w:rsidR="007759DF">
      <w:tab/>
      <w:t>Look For: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7A0D26"/>
    <w:multiLevelType w:val="multilevel"/>
    <w:tmpl w:val="326CE5BA"/>
    <w:lvl w:ilvl="0">
      <w:start w:val="1"/>
      <w:numFmt w:val="decimal"/>
      <w:pStyle w:val="Heading5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pStyle w:val="ProcLevel2"/>
      <w:lvlText w:val="(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pStyle w:val="ProcLevel3"/>
      <w:lvlText w:val="(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240" w:hanging="360"/>
      </w:pPr>
      <w:rPr>
        <w:rFonts w:hint="default"/>
      </w:rPr>
    </w:lvl>
  </w:abstractNum>
  <w:abstractNum w:abstractNumId="1" w15:restartNumberingAfterBreak="0">
    <w:nsid w:val="104903E4"/>
    <w:multiLevelType w:val="hybridMultilevel"/>
    <w:tmpl w:val="E32EE4D6"/>
    <w:lvl w:ilvl="0" w:tplc="04090015">
      <w:start w:val="1"/>
      <w:numFmt w:val="upperLetter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 w15:restartNumberingAfterBreak="0">
    <w:nsid w:val="1C1E6301"/>
    <w:multiLevelType w:val="hybridMultilevel"/>
    <w:tmpl w:val="EFA8CA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1FB4489"/>
    <w:multiLevelType w:val="singleLevel"/>
    <w:tmpl w:val="C81A094E"/>
    <w:lvl w:ilvl="0"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</w:abstractNum>
  <w:abstractNum w:abstractNumId="4" w15:restartNumberingAfterBreak="0">
    <w:nsid w:val="3D21601F"/>
    <w:multiLevelType w:val="hybridMultilevel"/>
    <w:tmpl w:val="945C29AE"/>
    <w:lvl w:ilvl="0" w:tplc="04090015">
      <w:start w:val="1"/>
      <w:numFmt w:val="upperLetter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4FB33F9B"/>
    <w:multiLevelType w:val="hybridMultilevel"/>
    <w:tmpl w:val="9DF08828"/>
    <w:lvl w:ilvl="0" w:tplc="04090001">
      <w:start w:val="1"/>
      <w:numFmt w:val="bullet"/>
      <w:lvlText w:val=""/>
      <w:lvlJc w:val="left"/>
      <w:pPr>
        <w:tabs>
          <w:tab w:val="num" w:pos="-4752"/>
        </w:tabs>
        <w:ind w:left="-47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-4032"/>
        </w:tabs>
        <w:ind w:left="-40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-3312"/>
        </w:tabs>
        <w:ind w:left="-33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-2592"/>
        </w:tabs>
        <w:ind w:left="-25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-1872"/>
        </w:tabs>
        <w:ind w:left="-187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-1152"/>
        </w:tabs>
        <w:ind w:left="-11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-432"/>
        </w:tabs>
        <w:ind w:left="-4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288"/>
        </w:tabs>
        <w:ind w:left="2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1008"/>
        </w:tabs>
        <w:ind w:left="1008" w:hanging="360"/>
      </w:pPr>
      <w:rPr>
        <w:rFonts w:ascii="Wingdings" w:hAnsi="Wingdings" w:hint="default"/>
      </w:rPr>
    </w:lvl>
  </w:abstractNum>
  <w:abstractNum w:abstractNumId="6" w15:restartNumberingAfterBreak="0">
    <w:nsid w:val="773B5F29"/>
    <w:multiLevelType w:val="hybridMultilevel"/>
    <w:tmpl w:val="D8247F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3"/>
  </w:num>
  <w:num w:numId="5">
    <w:abstractNumId w:val="0"/>
  </w:num>
  <w:num w:numId="6">
    <w:abstractNumId w:val="0"/>
  </w:num>
  <w:num w:numId="7">
    <w:abstractNumId w:val="5"/>
  </w:num>
  <w:num w:numId="8">
    <w:abstractNumId w:val="1"/>
  </w:num>
  <w:num w:numId="9">
    <w:abstractNumId w:val="4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121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CF3"/>
    <w:rsid w:val="00037CE0"/>
    <w:rsid w:val="00047DBC"/>
    <w:rsid w:val="000847EA"/>
    <w:rsid w:val="000B2088"/>
    <w:rsid w:val="001000D7"/>
    <w:rsid w:val="001049FD"/>
    <w:rsid w:val="00124969"/>
    <w:rsid w:val="00131FCD"/>
    <w:rsid w:val="00184337"/>
    <w:rsid w:val="0019225C"/>
    <w:rsid w:val="001A08A6"/>
    <w:rsid w:val="001B2461"/>
    <w:rsid w:val="001B6E7D"/>
    <w:rsid w:val="001C3D20"/>
    <w:rsid w:val="001D4FB6"/>
    <w:rsid w:val="001F0E8C"/>
    <w:rsid w:val="001F491D"/>
    <w:rsid w:val="00204159"/>
    <w:rsid w:val="002162DF"/>
    <w:rsid w:val="00216C0E"/>
    <w:rsid w:val="00224443"/>
    <w:rsid w:val="00224B62"/>
    <w:rsid w:val="00246B24"/>
    <w:rsid w:val="00274CAB"/>
    <w:rsid w:val="00291792"/>
    <w:rsid w:val="002C0055"/>
    <w:rsid w:val="002D6493"/>
    <w:rsid w:val="0030067E"/>
    <w:rsid w:val="00323AC8"/>
    <w:rsid w:val="0032581E"/>
    <w:rsid w:val="00342DDA"/>
    <w:rsid w:val="0036520C"/>
    <w:rsid w:val="003943B2"/>
    <w:rsid w:val="00397CF0"/>
    <w:rsid w:val="003A1226"/>
    <w:rsid w:val="003A78D4"/>
    <w:rsid w:val="003F3A56"/>
    <w:rsid w:val="003F3FE9"/>
    <w:rsid w:val="00400258"/>
    <w:rsid w:val="00404CE7"/>
    <w:rsid w:val="00432D29"/>
    <w:rsid w:val="00483E1A"/>
    <w:rsid w:val="004A5AF9"/>
    <w:rsid w:val="004E6D20"/>
    <w:rsid w:val="004F4B94"/>
    <w:rsid w:val="0053191E"/>
    <w:rsid w:val="00533F32"/>
    <w:rsid w:val="00535A81"/>
    <w:rsid w:val="0053728E"/>
    <w:rsid w:val="0057035C"/>
    <w:rsid w:val="005A399B"/>
    <w:rsid w:val="005D3B38"/>
    <w:rsid w:val="005E7EA1"/>
    <w:rsid w:val="005F7DF4"/>
    <w:rsid w:val="00673CF9"/>
    <w:rsid w:val="006808E3"/>
    <w:rsid w:val="0068625F"/>
    <w:rsid w:val="006A03F5"/>
    <w:rsid w:val="006F5EA2"/>
    <w:rsid w:val="00720709"/>
    <w:rsid w:val="00743C59"/>
    <w:rsid w:val="00765DAF"/>
    <w:rsid w:val="007759DF"/>
    <w:rsid w:val="007A5B5E"/>
    <w:rsid w:val="007D5CF3"/>
    <w:rsid w:val="007F1FDB"/>
    <w:rsid w:val="00800A24"/>
    <w:rsid w:val="00842EBF"/>
    <w:rsid w:val="008618D5"/>
    <w:rsid w:val="00896856"/>
    <w:rsid w:val="008E7A22"/>
    <w:rsid w:val="00913F63"/>
    <w:rsid w:val="009550A6"/>
    <w:rsid w:val="009629E9"/>
    <w:rsid w:val="0097320F"/>
    <w:rsid w:val="0097429C"/>
    <w:rsid w:val="00995283"/>
    <w:rsid w:val="009D533A"/>
    <w:rsid w:val="009E0F58"/>
    <w:rsid w:val="00A03A95"/>
    <w:rsid w:val="00A122CD"/>
    <w:rsid w:val="00AB49E0"/>
    <w:rsid w:val="00AB5419"/>
    <w:rsid w:val="00AC280E"/>
    <w:rsid w:val="00AD3F60"/>
    <w:rsid w:val="00AF0D4A"/>
    <w:rsid w:val="00AF6755"/>
    <w:rsid w:val="00B0050A"/>
    <w:rsid w:val="00B063E5"/>
    <w:rsid w:val="00B6300C"/>
    <w:rsid w:val="00B6498E"/>
    <w:rsid w:val="00B8225F"/>
    <w:rsid w:val="00BC768D"/>
    <w:rsid w:val="00BD2463"/>
    <w:rsid w:val="00BF50F8"/>
    <w:rsid w:val="00C347E3"/>
    <w:rsid w:val="00C408F7"/>
    <w:rsid w:val="00C715E2"/>
    <w:rsid w:val="00C800E7"/>
    <w:rsid w:val="00C86B6D"/>
    <w:rsid w:val="00CB36BE"/>
    <w:rsid w:val="00CD5044"/>
    <w:rsid w:val="00CE4AD8"/>
    <w:rsid w:val="00D55ADE"/>
    <w:rsid w:val="00D57A44"/>
    <w:rsid w:val="00D656B2"/>
    <w:rsid w:val="00D837E5"/>
    <w:rsid w:val="00D94C9B"/>
    <w:rsid w:val="00DA1BFE"/>
    <w:rsid w:val="00DA3444"/>
    <w:rsid w:val="00DE076C"/>
    <w:rsid w:val="00E10A7F"/>
    <w:rsid w:val="00E76EBB"/>
    <w:rsid w:val="00E97131"/>
    <w:rsid w:val="00EA512A"/>
    <w:rsid w:val="00EA7C87"/>
    <w:rsid w:val="00ED2861"/>
    <w:rsid w:val="00F3582A"/>
    <w:rsid w:val="00F57657"/>
    <w:rsid w:val="00FB50D1"/>
    <w:rsid w:val="00FB6784"/>
    <w:rsid w:val="00FE0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4F8C715-0BF7-436B-A71C-6DF0C40433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szCs w:val="20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sz w:val="20"/>
      <w:szCs w:val="20"/>
    </w:rPr>
  </w:style>
  <w:style w:type="paragraph" w:styleId="Heading3">
    <w:name w:val="heading 3"/>
    <w:basedOn w:val="Normal"/>
    <w:next w:val="Normal"/>
    <w:qFormat/>
    <w:pPr>
      <w:keepNext/>
      <w:spacing w:before="120" w:line="360" w:lineRule="auto"/>
      <w:outlineLvl w:val="2"/>
    </w:pPr>
    <w:rPr>
      <w:u w:val="single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b/>
      <w:sz w:val="28"/>
      <w:szCs w:val="20"/>
    </w:rPr>
  </w:style>
  <w:style w:type="paragraph" w:styleId="Heading5">
    <w:name w:val="heading 5"/>
    <w:basedOn w:val="Normal"/>
    <w:next w:val="Normal"/>
    <w:qFormat/>
    <w:pPr>
      <w:keepNext/>
      <w:numPr>
        <w:numId w:val="2"/>
      </w:numPr>
      <w:spacing w:after="240"/>
      <w:outlineLvl w:val="4"/>
    </w:pPr>
    <w:rPr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  <w:rPr>
      <w:sz w:val="20"/>
    </w:rPr>
  </w:style>
  <w:style w:type="paragraph" w:customStyle="1" w:styleId="ToolsRedTitle">
    <w:name w:val="ToolsRedTitle"/>
    <w:rPr>
      <w:b/>
      <w:bCs/>
      <w:color w:val="FF0000"/>
      <w:sz w:val="24"/>
    </w:rPr>
  </w:style>
  <w:style w:type="paragraph" w:customStyle="1" w:styleId="HdrLine2">
    <w:name w:val="HdrLine2"/>
    <w:basedOn w:val="Normal"/>
    <w:rPr>
      <w:bCs/>
    </w:rPr>
  </w:style>
  <w:style w:type="paragraph" w:customStyle="1" w:styleId="HdrLine1">
    <w:name w:val="HdrLine1"/>
    <w:pPr>
      <w:tabs>
        <w:tab w:val="center" w:pos="2880"/>
        <w:tab w:val="center" w:pos="5112"/>
        <w:tab w:val="right" w:pos="10224"/>
      </w:tabs>
    </w:pPr>
    <w:rPr>
      <w:b/>
      <w:sz w:val="28"/>
    </w:rPr>
  </w:style>
  <w:style w:type="paragraph" w:customStyle="1" w:styleId="ProcLevel1">
    <w:name w:val="ProcLevel1"/>
    <w:basedOn w:val="Heading5"/>
    <w:pPr>
      <w:spacing w:before="120" w:after="120" w:line="300" w:lineRule="auto"/>
    </w:pPr>
  </w:style>
  <w:style w:type="paragraph" w:customStyle="1" w:styleId="ProcLevel2">
    <w:name w:val="ProcLevel2"/>
    <w:basedOn w:val="Normal"/>
    <w:pPr>
      <w:numPr>
        <w:ilvl w:val="1"/>
        <w:numId w:val="2"/>
      </w:numPr>
      <w:spacing w:after="120" w:line="300" w:lineRule="auto"/>
    </w:pPr>
    <w:rPr>
      <w:noProof/>
    </w:rPr>
  </w:style>
  <w:style w:type="paragraph" w:customStyle="1" w:styleId="ProcLevel3">
    <w:name w:val="ProcLevel3"/>
    <w:basedOn w:val="Normal"/>
    <w:pPr>
      <w:numPr>
        <w:ilvl w:val="2"/>
        <w:numId w:val="2"/>
      </w:numPr>
      <w:spacing w:after="120" w:line="300" w:lineRule="auto"/>
    </w:pPr>
  </w:style>
  <w:style w:type="paragraph" w:customStyle="1" w:styleId="CheckList">
    <w:name w:val="CheckList"/>
    <w:basedOn w:val="Normal"/>
    <w:pPr>
      <w:spacing w:before="120" w:line="360" w:lineRule="auto"/>
      <w:ind w:left="720"/>
    </w:pPr>
  </w:style>
  <w:style w:type="paragraph" w:customStyle="1" w:styleId="CheckListTitle">
    <w:name w:val="CheckListTitle"/>
    <w:basedOn w:val="Normal"/>
    <w:pPr>
      <w:spacing w:before="120" w:line="360" w:lineRule="auto"/>
    </w:pPr>
    <w:rPr>
      <w:u w:val="single"/>
    </w:rPr>
  </w:style>
  <w:style w:type="paragraph" w:customStyle="1" w:styleId="PartNumber">
    <w:name w:val="PartNumber"/>
    <w:basedOn w:val="Heading4"/>
    <w:pPr>
      <w:tabs>
        <w:tab w:val="left" w:pos="1800"/>
      </w:tabs>
      <w:spacing w:after="240"/>
    </w:pPr>
  </w:style>
  <w:style w:type="paragraph" w:customStyle="1" w:styleId="PrepTitle">
    <w:name w:val="PrepTitle"/>
    <w:basedOn w:val="Normal"/>
    <w:pPr>
      <w:spacing w:before="60"/>
    </w:pPr>
    <w:rPr>
      <w:b/>
    </w:rPr>
  </w:style>
  <w:style w:type="paragraph" w:customStyle="1" w:styleId="HdrLine3">
    <w:name w:val="HdrLine3"/>
    <w:pPr>
      <w:tabs>
        <w:tab w:val="left" w:pos="720"/>
        <w:tab w:val="left" w:pos="5976"/>
        <w:tab w:val="right" w:pos="10224"/>
      </w:tabs>
      <w:spacing w:before="120"/>
      <w:ind w:right="-4594"/>
    </w:pPr>
    <w:rPr>
      <w:bCs/>
      <w:sz w:val="24"/>
    </w:rPr>
  </w:style>
  <w:style w:type="paragraph" w:customStyle="1" w:styleId="ToolsBlackTitle">
    <w:name w:val="ToolsBlackTitle"/>
    <w:rPr>
      <w:b/>
      <w:color w:val="000000"/>
      <w:sz w:val="24"/>
    </w:rPr>
  </w:style>
  <w:style w:type="paragraph" w:customStyle="1" w:styleId="ToolsBlueTitle">
    <w:name w:val="ToolsBlueTitle"/>
    <w:rPr>
      <w:b/>
      <w:color w:val="0000FF"/>
      <w:sz w:val="24"/>
    </w:rPr>
  </w:style>
  <w:style w:type="paragraph" w:customStyle="1" w:styleId="ToolsGreenTitle">
    <w:name w:val="ToolsGreenTitle"/>
    <w:basedOn w:val="Normal"/>
    <w:rPr>
      <w:b/>
      <w:color w:val="008000"/>
    </w:rPr>
  </w:style>
  <w:style w:type="paragraph" w:styleId="BalloonText">
    <w:name w:val="Balloon Text"/>
    <w:basedOn w:val="Normal"/>
    <w:link w:val="BalloonTextChar"/>
    <w:rsid w:val="00DA1BFE"/>
    <w:rPr>
      <w:rFonts w:ascii="Tahoma" w:hAnsi="Tahoma" w:cs="Tahoma"/>
      <w:sz w:val="16"/>
      <w:szCs w:val="16"/>
    </w:rPr>
  </w:style>
  <w:style w:type="paragraph" w:customStyle="1" w:styleId="TextCallout">
    <w:name w:val="TextCallout"/>
    <w:basedOn w:val="Normal"/>
    <w:pPr>
      <w:jc w:val="center"/>
    </w:pPr>
    <w:rPr>
      <w:sz w:val="18"/>
    </w:rPr>
  </w:style>
  <w:style w:type="paragraph" w:customStyle="1" w:styleId="Fig">
    <w:name w:val="Fig.#"/>
    <w:basedOn w:val="Normal"/>
    <w:rPr>
      <w:sz w:val="20"/>
    </w:rPr>
  </w:style>
  <w:style w:type="paragraph" w:customStyle="1" w:styleId="PrepText">
    <w:name w:val="PrepText"/>
    <w:basedOn w:val="Normal"/>
    <w:rPr>
      <w:sz w:val="20"/>
    </w:rPr>
  </w:style>
  <w:style w:type="paragraph" w:customStyle="1" w:styleId="ToolsRedtext">
    <w:name w:val="ToolsRedtext"/>
    <w:basedOn w:val="Normal"/>
    <w:rPr>
      <w:bCs/>
      <w:color w:val="FF0000"/>
      <w:sz w:val="20"/>
    </w:rPr>
  </w:style>
  <w:style w:type="paragraph" w:customStyle="1" w:styleId="ToolBlackText">
    <w:name w:val="ToolBlackText"/>
    <w:basedOn w:val="Normal"/>
    <w:rPr>
      <w:bCs/>
      <w:sz w:val="20"/>
    </w:rPr>
  </w:style>
  <w:style w:type="paragraph" w:customStyle="1" w:styleId="ToolBlueText">
    <w:name w:val="ToolBlueText"/>
    <w:basedOn w:val="Normal"/>
    <w:rPr>
      <w:bCs/>
      <w:color w:val="0000FF"/>
      <w:sz w:val="20"/>
    </w:rPr>
  </w:style>
  <w:style w:type="paragraph" w:customStyle="1" w:styleId="ToolGreenText">
    <w:name w:val="ToolGreenText"/>
    <w:basedOn w:val="Normal"/>
    <w:rPr>
      <w:bCs/>
      <w:color w:val="008000"/>
      <w:sz w:val="20"/>
    </w:rPr>
  </w:style>
  <w:style w:type="character" w:customStyle="1" w:styleId="BalloonTextChar">
    <w:name w:val="Balloon Text Char"/>
    <w:link w:val="BalloonText"/>
    <w:rsid w:val="00DA1B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image" Target="media/image13.png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3.png"/><Relationship Id="rId50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jpeg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header" Target="header4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10.jpeg"/><Relationship Id="rId36" Type="http://schemas.openxmlformats.org/officeDocument/2006/relationships/image" Target="media/image21.png"/><Relationship Id="rId49" Type="http://schemas.openxmlformats.org/officeDocument/2006/relationships/header" Target="header5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31" Type="http://schemas.openxmlformats.org/officeDocument/2006/relationships/image" Target="media/image16.jpg"/><Relationship Id="rId44" Type="http://schemas.openxmlformats.org/officeDocument/2006/relationships/image" Target="media/image29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2.jpeg"/><Relationship Id="rId8" Type="http://schemas.openxmlformats.org/officeDocument/2006/relationships/header" Target="header2.xml"/><Relationship Id="rId5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JPetriz\Local%20Settings\Temporary%20Internet%20Files\Content.IE5\REGJVTCP\Instruction%20Template%20IssC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Instruction Template IssC</Template>
  <TotalTime>2</TotalTime>
  <Pages>5</Pages>
  <Words>577</Words>
  <Characters>3149</Characters>
  <Application>Microsoft Office Word</Application>
  <DocSecurity>0</DocSecurity>
  <Lines>235</Lines>
  <Paragraphs>108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Accessory Installation Instrucution Template - 2004</vt:lpstr>
    </vt:vector>
  </TitlesOfParts>
  <Company>Toyota Motor Sales, USA Inc.</Company>
  <LinksUpToDate>false</LinksUpToDate>
  <CharactersWithSpaces>3631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Accessory Installation Instrucution Template - 2004</dc:title>
  <dc:subject/>
  <dc:creator>JPetriz</dc:creator>
  <cp:keywords>PUBLIC</cp:keywords>
  <cp:lastModifiedBy>Steve Marston (TMS)</cp:lastModifiedBy>
  <cp:revision>4</cp:revision>
  <cp:lastPrinted>2016-01-11T21:04:00Z</cp:lastPrinted>
  <dcterms:created xsi:type="dcterms:W3CDTF">2016-08-16T20:16:00Z</dcterms:created>
  <dcterms:modified xsi:type="dcterms:W3CDTF">2016-08-16T20:18:00Z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40865c54-84e8-4c2a-a8af-d19523024aff</vt:lpwstr>
  </property>
  <property fmtid="{D5CDD505-2E9C-101B-9397-08002B2CF9AE}" pid="3" name="xClassification">
    <vt:lpwstr>PUBLIC</vt:lpwstr>
  </property>
  <property fmtid="{D5CDD505-2E9C-101B-9397-08002B2CF9AE}" pid="4" name="xVisual Markings">
    <vt:lpwstr>No Label</vt:lpwstr>
  </property>
</Properties>
</file>